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FCFD2" w14:textId="65B40BD3" w:rsidR="00A335D0" w:rsidRPr="00A335D0" w:rsidRDefault="00A335D0" w:rsidP="00A335D0">
      <w:pPr>
        <w:rPr>
          <w:rFonts w:ascii="Calibri" w:hAnsi="Calibri" w:cs="Calibri"/>
          <w:b/>
          <w:lang w:val="en-US"/>
        </w:rPr>
      </w:pPr>
      <w:r w:rsidRPr="00A335D0">
        <w:rPr>
          <w:rFonts w:ascii="Calibri" w:hAnsi="Calibri" w:cs="Calibri"/>
          <w:b/>
          <w:lang w:val="en-US"/>
        </w:rPr>
        <w:t xml:space="preserve">Open Library House Rules </w:t>
      </w:r>
    </w:p>
    <w:p w14:paraId="57D46834" w14:textId="77777777" w:rsidR="00A335D0" w:rsidRPr="00A335D0" w:rsidRDefault="00A335D0" w:rsidP="00A335D0">
      <w:pPr>
        <w:rPr>
          <w:rFonts w:ascii="Calibri" w:hAnsi="Calibri" w:cs="Calibri"/>
          <w:b/>
          <w:lang w:val="en-US"/>
        </w:rPr>
      </w:pPr>
      <w:r w:rsidRPr="00A335D0">
        <w:rPr>
          <w:rFonts w:ascii="Calibri" w:hAnsi="Calibri" w:cs="Calibri"/>
          <w:b/>
          <w:lang w:val="en-US"/>
        </w:rPr>
        <w:t>We want to ensure that using the Open Library is a safe and pleasant experience for everyone. You can help by observing the house rules:</w:t>
      </w:r>
    </w:p>
    <w:p w14:paraId="0AAE8695" w14:textId="4C3CBFDB" w:rsidR="00A335D0" w:rsidRPr="00281E9C"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You can enter the library via the main entrance with your library card and pin code. </w:t>
      </w:r>
      <w:r w:rsidRPr="00281E9C">
        <w:rPr>
          <w:rFonts w:ascii="Calibri" w:hAnsi="Calibri" w:cs="Calibri"/>
          <w:bCs/>
          <w:lang w:val="en-US"/>
        </w:rPr>
        <w:t>These are strictly personal so only you should use them.</w:t>
      </w:r>
    </w:p>
    <w:p w14:paraId="646DC6FC" w14:textId="17D43D8B" w:rsidR="00A335D0" w:rsidRPr="00281E9C"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As a parent/guardian/grandparent you may bring your children/grandchildren with you. </w:t>
      </w:r>
      <w:r w:rsidRPr="00281E9C">
        <w:rPr>
          <w:rFonts w:ascii="Calibri" w:hAnsi="Calibri" w:cs="Calibri"/>
          <w:bCs/>
          <w:lang w:val="en-US"/>
        </w:rPr>
        <w:t>It is up to you to make sure that no one else is bothered by them.</w:t>
      </w:r>
    </w:p>
    <w:p w14:paraId="6277AEFA" w14:textId="6CAEEF24" w:rsidR="00A335D0" w:rsidRPr="00F7427E"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Children under the age of 15 may visit the library with a parent/guardian/grandparent.</w:t>
      </w:r>
    </w:p>
    <w:p w14:paraId="24808935" w14:textId="44186798" w:rsidR="00A335D0" w:rsidRPr="00281E9C"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Youngsters aged 15 and over may come independently. </w:t>
      </w:r>
      <w:r w:rsidRPr="00281E9C">
        <w:rPr>
          <w:rFonts w:ascii="Calibri" w:hAnsi="Calibri" w:cs="Calibri"/>
          <w:bCs/>
          <w:lang w:val="en-US"/>
        </w:rPr>
        <w:t>However, as their parent/guardian/grandparent, you remain responsible for them.</w:t>
      </w:r>
    </w:p>
    <w:p w14:paraId="721C8EAB" w14:textId="24E5CDCF" w:rsidR="00A335D0" w:rsidRPr="00127EC3"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Would you like to </w:t>
      </w:r>
      <w:proofErr w:type="spellStart"/>
      <w:r w:rsidRPr="00F7427E">
        <w:rPr>
          <w:rFonts w:ascii="Calibri" w:hAnsi="Calibri" w:cs="Calibri"/>
          <w:bCs/>
          <w:lang w:val="en-US"/>
        </w:rPr>
        <w:t>organise</w:t>
      </w:r>
      <w:proofErr w:type="spellEnd"/>
      <w:r w:rsidRPr="00F7427E">
        <w:rPr>
          <w:rFonts w:ascii="Calibri" w:hAnsi="Calibri" w:cs="Calibri"/>
          <w:bCs/>
          <w:lang w:val="en-US"/>
        </w:rPr>
        <w:t xml:space="preserve"> a meeting or activity? </w:t>
      </w:r>
      <w:r w:rsidRPr="00127EC3">
        <w:rPr>
          <w:rFonts w:ascii="Calibri" w:hAnsi="Calibri" w:cs="Calibri"/>
          <w:bCs/>
          <w:lang w:val="en-US"/>
        </w:rPr>
        <w:t xml:space="preserve">Please discuss this first with the library: </w:t>
      </w:r>
      <w:r w:rsidR="00127EC3" w:rsidRPr="00127EC3">
        <w:rPr>
          <w:rFonts w:ascii="Calibri" w:hAnsi="Calibri" w:cs="Calibri"/>
          <w:bCs/>
          <w:lang w:val="en-US"/>
        </w:rPr>
        <w:t>[</w:t>
      </w:r>
      <w:r w:rsidR="00127EC3">
        <w:rPr>
          <w:rFonts w:ascii="Calibri" w:hAnsi="Calibri" w:cs="Calibri"/>
          <w:bCs/>
          <w:lang w:val="en-US"/>
        </w:rPr>
        <w:t>…]</w:t>
      </w:r>
    </w:p>
    <w:p w14:paraId="4C9A1CD9" w14:textId="1509527A" w:rsidR="00A335D0" w:rsidRPr="00281E9C"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You may be accompanied by your service dog. </w:t>
      </w:r>
      <w:r w:rsidRPr="00281E9C">
        <w:rPr>
          <w:rFonts w:ascii="Calibri" w:hAnsi="Calibri" w:cs="Calibri"/>
          <w:bCs/>
          <w:lang w:val="en-US"/>
        </w:rPr>
        <w:t>Other animals should be left at home or outside.</w:t>
      </w:r>
    </w:p>
    <w:p w14:paraId="4F518BDF" w14:textId="1822486D" w:rsidR="00A335D0" w:rsidRPr="00281E9C"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You will take other users into account and use the building responsibly. </w:t>
      </w:r>
      <w:r w:rsidRPr="00281E9C">
        <w:rPr>
          <w:rFonts w:ascii="Calibri" w:hAnsi="Calibri" w:cs="Calibri"/>
          <w:bCs/>
          <w:lang w:val="en-US"/>
        </w:rPr>
        <w:t>You will treat everyone with respect and make sure that no one else is bothered by you. You will leave everything as you would expect to find it: clean, tidy and in working order. The furniture should be left in its place and closed windows and doors should be left closed.</w:t>
      </w:r>
    </w:p>
    <w:p w14:paraId="066FB817" w14:textId="2DA0FBC9" w:rsidR="00A335D0" w:rsidRPr="00F7427E" w:rsidRDefault="00A335D0" w:rsidP="00F7427E">
      <w:pPr>
        <w:pStyle w:val="Lijstalinea"/>
        <w:numPr>
          <w:ilvl w:val="0"/>
          <w:numId w:val="5"/>
        </w:numPr>
        <w:ind w:left="426" w:hanging="426"/>
        <w:rPr>
          <w:rFonts w:ascii="Calibri" w:hAnsi="Calibri" w:cs="Calibri"/>
          <w:bCs/>
        </w:rPr>
      </w:pPr>
      <w:r w:rsidRPr="00F7427E">
        <w:rPr>
          <w:rFonts w:ascii="Calibri" w:hAnsi="Calibri" w:cs="Calibri"/>
          <w:bCs/>
          <w:lang w:val="en-US"/>
        </w:rPr>
        <w:t xml:space="preserve">Camera surveillance will always be in operation during Open Library. </w:t>
      </w:r>
      <w:r w:rsidRPr="00281E9C">
        <w:rPr>
          <w:rFonts w:ascii="Calibri" w:hAnsi="Calibri" w:cs="Calibri"/>
          <w:bCs/>
          <w:lang w:val="en-US"/>
        </w:rPr>
        <w:t xml:space="preserve">This is for your own safety and ours. In the event of an incident library staff can always check the recorded footage. </w:t>
      </w:r>
      <w:r w:rsidRPr="00F7427E">
        <w:rPr>
          <w:rFonts w:ascii="Calibri" w:hAnsi="Calibri" w:cs="Calibri"/>
          <w:bCs/>
        </w:rPr>
        <w:t>Subject to the privacy legislation (GDPR), of course.</w:t>
      </w:r>
    </w:p>
    <w:p w14:paraId="06F6082D" w14:textId="684FBAB9" w:rsidR="00A335D0" w:rsidRPr="00281E9C"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The emergency exits may only be used in the event of an emergency. </w:t>
      </w:r>
      <w:r w:rsidRPr="00281E9C">
        <w:rPr>
          <w:rFonts w:ascii="Calibri" w:hAnsi="Calibri" w:cs="Calibri"/>
          <w:bCs/>
          <w:lang w:val="en-US"/>
        </w:rPr>
        <w:t xml:space="preserve">Opening an emergency exit will trigger an alarm. This will incur costs. </w:t>
      </w:r>
    </w:p>
    <w:p w14:paraId="27A45435" w14:textId="13A2FBB2" w:rsidR="00A335D0" w:rsidRPr="00C45143"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In the event of aggression or violence, please leave the library immediately and notify the police. </w:t>
      </w:r>
      <w:r w:rsidRPr="00C45143">
        <w:rPr>
          <w:rFonts w:ascii="Calibri" w:hAnsi="Calibri" w:cs="Calibri"/>
          <w:bCs/>
          <w:lang w:val="en-US"/>
        </w:rPr>
        <w:t xml:space="preserve">Then inform the library by sending an e-mail to: </w:t>
      </w:r>
      <w:r w:rsidR="00C45143" w:rsidRPr="00C45143">
        <w:rPr>
          <w:rFonts w:ascii="Calibri" w:hAnsi="Calibri" w:cs="Calibri"/>
          <w:bCs/>
          <w:lang w:val="en-US"/>
        </w:rPr>
        <w:t>[</w:t>
      </w:r>
      <w:r w:rsidR="00C45143">
        <w:rPr>
          <w:rFonts w:ascii="Calibri" w:hAnsi="Calibri" w:cs="Calibri"/>
          <w:bCs/>
          <w:lang w:val="en-US"/>
        </w:rPr>
        <w:t>…]</w:t>
      </w:r>
    </w:p>
    <w:p w14:paraId="663F2F06" w14:textId="37A6475E" w:rsidR="00A335D0" w:rsidRPr="00281E9C" w:rsidRDefault="00A335D0" w:rsidP="00F7427E">
      <w:pPr>
        <w:pStyle w:val="Lijstalinea"/>
        <w:numPr>
          <w:ilvl w:val="0"/>
          <w:numId w:val="5"/>
        </w:numPr>
        <w:ind w:left="426" w:hanging="426"/>
        <w:rPr>
          <w:rFonts w:ascii="Calibri" w:hAnsi="Calibri" w:cs="Calibri"/>
          <w:bCs/>
        </w:rPr>
      </w:pPr>
      <w:r w:rsidRPr="00281E9C">
        <w:rPr>
          <w:rFonts w:ascii="Calibri" w:hAnsi="Calibri" w:cs="Calibri"/>
          <w:bCs/>
          <w:lang w:val="en-US"/>
        </w:rPr>
        <w:t xml:space="preserve">There are instructions hanging in the library showing you what to do in the event of an emergency. If the alarm goes off, calmly leave the building. Are the emergency services (police, fire service, ambulance) required? </w:t>
      </w:r>
      <w:proofErr w:type="spellStart"/>
      <w:r w:rsidRPr="00281E9C">
        <w:rPr>
          <w:rFonts w:ascii="Calibri" w:hAnsi="Calibri" w:cs="Calibri"/>
          <w:bCs/>
        </w:rPr>
        <w:t>If</w:t>
      </w:r>
      <w:proofErr w:type="spellEnd"/>
      <w:r w:rsidRPr="00281E9C">
        <w:rPr>
          <w:rFonts w:ascii="Calibri" w:hAnsi="Calibri" w:cs="Calibri"/>
          <w:bCs/>
        </w:rPr>
        <w:t xml:space="preserve"> so, call </w:t>
      </w:r>
      <w:proofErr w:type="spellStart"/>
      <w:r w:rsidRPr="00281E9C">
        <w:rPr>
          <w:rFonts w:ascii="Calibri" w:hAnsi="Calibri" w:cs="Calibri"/>
          <w:bCs/>
        </w:rPr>
        <w:t>either</w:t>
      </w:r>
      <w:proofErr w:type="spellEnd"/>
      <w:r w:rsidRPr="00281E9C">
        <w:rPr>
          <w:rFonts w:ascii="Calibri" w:hAnsi="Calibri" w:cs="Calibri"/>
          <w:bCs/>
        </w:rPr>
        <w:t xml:space="preserve"> 112 (urgent) or </w:t>
      </w:r>
      <w:r w:rsidR="00281E9C" w:rsidRPr="00281E9C">
        <w:rPr>
          <w:rFonts w:ascii="Calibri" w:hAnsi="Calibri" w:cs="Calibri"/>
          <w:bCs/>
        </w:rPr>
        <w:t>0900-8844 (</w:t>
      </w:r>
      <w:proofErr w:type="spellStart"/>
      <w:r w:rsidRPr="00281E9C">
        <w:rPr>
          <w:rFonts w:ascii="Calibri" w:hAnsi="Calibri" w:cs="Calibri"/>
          <w:bCs/>
        </w:rPr>
        <w:t>not</w:t>
      </w:r>
      <w:proofErr w:type="spellEnd"/>
      <w:r w:rsidRPr="00281E9C">
        <w:rPr>
          <w:rFonts w:ascii="Calibri" w:hAnsi="Calibri" w:cs="Calibri"/>
          <w:bCs/>
        </w:rPr>
        <w:t xml:space="preserve"> urgent). </w:t>
      </w:r>
    </w:p>
    <w:p w14:paraId="20FBD4BF" w14:textId="10366B34" w:rsidR="00A335D0" w:rsidRPr="00F7427E" w:rsidRDefault="00A335D0" w:rsidP="00F7427E">
      <w:pPr>
        <w:pStyle w:val="Lijstalinea"/>
        <w:numPr>
          <w:ilvl w:val="0"/>
          <w:numId w:val="5"/>
        </w:numPr>
        <w:ind w:left="426" w:hanging="426"/>
        <w:rPr>
          <w:rFonts w:ascii="Calibri" w:hAnsi="Calibri" w:cs="Calibri"/>
          <w:bCs/>
          <w:lang w:val="en-US"/>
        </w:rPr>
      </w:pPr>
      <w:r w:rsidRPr="00F7427E">
        <w:rPr>
          <w:rFonts w:ascii="Calibri" w:hAnsi="Calibri" w:cs="Calibri"/>
          <w:bCs/>
          <w:lang w:val="en-US"/>
        </w:rPr>
        <w:t xml:space="preserve">Note that there is no emergency response officer present. Please be aware of this and in the event of an emergency, make direct contact with the emergency services. </w:t>
      </w:r>
    </w:p>
    <w:p w14:paraId="2931E8FE" w14:textId="77777777" w:rsidR="00C45143" w:rsidRDefault="00C45143" w:rsidP="00A335D0">
      <w:pPr>
        <w:rPr>
          <w:rFonts w:ascii="Calibri" w:hAnsi="Calibri" w:cs="Calibri"/>
          <w:bCs/>
          <w:lang w:val="en-US"/>
        </w:rPr>
      </w:pPr>
    </w:p>
    <w:p w14:paraId="781D5583" w14:textId="15F6694A" w:rsidR="00A335D0" w:rsidRPr="00FA6E26" w:rsidRDefault="00A335D0" w:rsidP="00A335D0">
      <w:pPr>
        <w:rPr>
          <w:rFonts w:ascii="Calibri" w:hAnsi="Calibri" w:cs="Calibri"/>
          <w:bCs/>
          <w:lang w:val="en-US"/>
        </w:rPr>
      </w:pPr>
      <w:r w:rsidRPr="00FA6E26">
        <w:rPr>
          <w:rFonts w:ascii="Calibri" w:hAnsi="Calibri" w:cs="Calibri"/>
          <w:bCs/>
          <w:lang w:val="en-US"/>
        </w:rPr>
        <w:t>Enjoy the library!</w:t>
      </w:r>
    </w:p>
    <w:p w14:paraId="1866704A" w14:textId="77777777" w:rsidR="00A335D0" w:rsidRDefault="00A335D0" w:rsidP="00A335D0">
      <w:pPr>
        <w:rPr>
          <w:rFonts w:ascii="Calibri" w:hAnsi="Calibri" w:cs="Calibri"/>
          <w:bCs/>
          <w:lang w:val="en-US"/>
        </w:rPr>
      </w:pPr>
      <w:r w:rsidRPr="00FA6E26">
        <w:rPr>
          <w:rFonts w:ascii="Calibri" w:hAnsi="Calibri" w:cs="Calibri"/>
          <w:bCs/>
          <w:lang w:val="en-US"/>
        </w:rPr>
        <w:t>Name:</w:t>
      </w:r>
    </w:p>
    <w:p w14:paraId="427E3FAA" w14:textId="10205749" w:rsidR="00C015EE" w:rsidRPr="00281E9C" w:rsidRDefault="00C015EE" w:rsidP="00A335D0">
      <w:pPr>
        <w:rPr>
          <w:rFonts w:ascii="Calibri" w:hAnsi="Calibri" w:cs="Calibri"/>
          <w:bCs/>
          <w:lang w:val="en-US"/>
        </w:rPr>
      </w:pPr>
      <w:r w:rsidRPr="00281E9C">
        <w:rPr>
          <w:rFonts w:ascii="Calibri" w:hAnsi="Calibri" w:cs="Calibri"/>
          <w:bCs/>
          <w:lang w:val="en-US"/>
        </w:rPr>
        <w:t>.......................................................................</w:t>
      </w:r>
      <w:r w:rsidRPr="00281E9C">
        <w:rPr>
          <w:rFonts w:ascii="Calibri" w:hAnsi="Calibri" w:cs="Calibri"/>
          <w:bCs/>
          <w:lang w:val="en-US"/>
        </w:rPr>
        <w:tab/>
      </w:r>
      <w:r w:rsidRPr="00281E9C">
        <w:rPr>
          <w:rFonts w:ascii="Calibri" w:hAnsi="Calibri" w:cs="Calibri"/>
          <w:bCs/>
          <w:lang w:val="en-US"/>
        </w:rPr>
        <w:tab/>
      </w:r>
      <w:r w:rsidRPr="00281E9C">
        <w:rPr>
          <w:rFonts w:ascii="Calibri" w:hAnsi="Calibri" w:cs="Calibri"/>
          <w:bCs/>
          <w:lang w:val="en-US"/>
        </w:rPr>
        <w:tab/>
      </w:r>
    </w:p>
    <w:p w14:paraId="2CEE775D" w14:textId="77777777" w:rsidR="00A335D0" w:rsidRDefault="00A335D0" w:rsidP="00A335D0">
      <w:pPr>
        <w:rPr>
          <w:rFonts w:ascii="Calibri" w:hAnsi="Calibri" w:cs="Calibri"/>
          <w:bCs/>
          <w:lang w:val="en-US"/>
        </w:rPr>
      </w:pPr>
      <w:r w:rsidRPr="00FA6E26">
        <w:rPr>
          <w:rFonts w:ascii="Calibri" w:hAnsi="Calibri" w:cs="Calibri"/>
          <w:bCs/>
          <w:lang w:val="en-US"/>
        </w:rPr>
        <w:t>Date:</w:t>
      </w:r>
    </w:p>
    <w:p w14:paraId="6AAB4B00" w14:textId="7F455A5D" w:rsidR="00165DDC" w:rsidRPr="00165DDC" w:rsidRDefault="00165DDC" w:rsidP="00A335D0">
      <w:pPr>
        <w:rPr>
          <w:rFonts w:ascii="Calibri" w:hAnsi="Calibri" w:cs="Calibri"/>
          <w:bCs/>
        </w:rPr>
      </w:pPr>
      <w:r w:rsidRPr="00C70C4A">
        <w:rPr>
          <w:rFonts w:ascii="Calibri" w:hAnsi="Calibri" w:cs="Calibri"/>
          <w:bCs/>
        </w:rPr>
        <w:t>…………………………..</w:t>
      </w:r>
      <w:r w:rsidRPr="00C70C4A">
        <w:rPr>
          <w:rFonts w:ascii="Calibri" w:hAnsi="Calibri" w:cs="Calibri"/>
          <w:bCs/>
        </w:rPr>
        <w:tab/>
      </w:r>
    </w:p>
    <w:p w14:paraId="2766C92F" w14:textId="5365F244" w:rsidR="005B11A1" w:rsidRPr="00A335D0" w:rsidRDefault="00A335D0" w:rsidP="00A335D0">
      <w:pPr>
        <w:rPr>
          <w:bCs/>
        </w:rPr>
      </w:pPr>
      <w:proofErr w:type="spellStart"/>
      <w:r w:rsidRPr="00A335D0">
        <w:rPr>
          <w:rFonts w:ascii="Calibri" w:hAnsi="Calibri" w:cs="Calibri"/>
          <w:bCs/>
        </w:rPr>
        <w:t>Signature</w:t>
      </w:r>
      <w:proofErr w:type="spellEnd"/>
      <w:r w:rsidRPr="00A335D0">
        <w:rPr>
          <w:rFonts w:ascii="Calibri" w:hAnsi="Calibri" w:cs="Calibri"/>
          <w:bCs/>
        </w:rPr>
        <w:t xml:space="preserve"> for agreement</w:t>
      </w:r>
    </w:p>
    <w:sectPr w:rsidR="005B11A1" w:rsidRPr="00A335D0"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8133A" w14:textId="77777777" w:rsidR="00CA48E4" w:rsidRDefault="00CA48E4" w:rsidP="00AC5D70">
      <w:pPr>
        <w:spacing w:after="0" w:line="240" w:lineRule="auto"/>
      </w:pPr>
      <w:r>
        <w:separator/>
      </w:r>
    </w:p>
  </w:endnote>
  <w:endnote w:type="continuationSeparator" w:id="0">
    <w:p w14:paraId="7D75EFC8" w14:textId="77777777" w:rsidR="00CA48E4" w:rsidRDefault="00CA48E4"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E5014" w14:textId="77777777" w:rsidR="00CA48E4" w:rsidRDefault="00CA48E4" w:rsidP="00AC5D70">
      <w:pPr>
        <w:spacing w:after="0" w:line="240" w:lineRule="auto"/>
      </w:pPr>
      <w:r>
        <w:separator/>
      </w:r>
    </w:p>
  </w:footnote>
  <w:footnote w:type="continuationSeparator" w:id="0">
    <w:p w14:paraId="3DFF8893" w14:textId="77777777" w:rsidR="00CA48E4" w:rsidRDefault="00CA48E4"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AD2F"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0A706A"/>
    <w:multiLevelType w:val="hybridMultilevel"/>
    <w:tmpl w:val="E63290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BE27B3"/>
    <w:multiLevelType w:val="hybridMultilevel"/>
    <w:tmpl w:val="59D0E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4"/>
  </w:num>
  <w:num w:numId="2" w16cid:durableId="1570338784">
    <w:abstractNumId w:val="0"/>
  </w:num>
  <w:num w:numId="3" w16cid:durableId="1776903450">
    <w:abstractNumId w:val="3"/>
  </w:num>
  <w:num w:numId="4" w16cid:durableId="1088962422">
    <w:abstractNumId w:val="1"/>
  </w:num>
  <w:num w:numId="5" w16cid:durableId="1675575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4A"/>
    <w:rsid w:val="000260D2"/>
    <w:rsid w:val="0005612A"/>
    <w:rsid w:val="000E5258"/>
    <w:rsid w:val="00127EC3"/>
    <w:rsid w:val="001544A5"/>
    <w:rsid w:val="0016438F"/>
    <w:rsid w:val="00165DDC"/>
    <w:rsid w:val="001C428B"/>
    <w:rsid w:val="0023046F"/>
    <w:rsid w:val="00235161"/>
    <w:rsid w:val="00243256"/>
    <w:rsid w:val="00244F23"/>
    <w:rsid w:val="00281E9C"/>
    <w:rsid w:val="002B5D99"/>
    <w:rsid w:val="002D1305"/>
    <w:rsid w:val="003962A0"/>
    <w:rsid w:val="003A723B"/>
    <w:rsid w:val="004320D7"/>
    <w:rsid w:val="00460B27"/>
    <w:rsid w:val="00492C41"/>
    <w:rsid w:val="005572BF"/>
    <w:rsid w:val="005814B6"/>
    <w:rsid w:val="005B11A1"/>
    <w:rsid w:val="005B2AA4"/>
    <w:rsid w:val="006601B3"/>
    <w:rsid w:val="00672456"/>
    <w:rsid w:val="006A6622"/>
    <w:rsid w:val="006D3061"/>
    <w:rsid w:val="006F0F39"/>
    <w:rsid w:val="00704871"/>
    <w:rsid w:val="00767009"/>
    <w:rsid w:val="007C57A0"/>
    <w:rsid w:val="007D032F"/>
    <w:rsid w:val="007E2B50"/>
    <w:rsid w:val="008A068B"/>
    <w:rsid w:val="008E1F53"/>
    <w:rsid w:val="00991B48"/>
    <w:rsid w:val="009F34AD"/>
    <w:rsid w:val="00A0708D"/>
    <w:rsid w:val="00A335D0"/>
    <w:rsid w:val="00AC5D70"/>
    <w:rsid w:val="00B048CA"/>
    <w:rsid w:val="00B110F0"/>
    <w:rsid w:val="00B522A7"/>
    <w:rsid w:val="00BB68FB"/>
    <w:rsid w:val="00BD2EC2"/>
    <w:rsid w:val="00BF1952"/>
    <w:rsid w:val="00C015EE"/>
    <w:rsid w:val="00C20F2D"/>
    <w:rsid w:val="00C26DDE"/>
    <w:rsid w:val="00C37805"/>
    <w:rsid w:val="00C45143"/>
    <w:rsid w:val="00C70C4A"/>
    <w:rsid w:val="00C920D1"/>
    <w:rsid w:val="00CA48E4"/>
    <w:rsid w:val="00CB163E"/>
    <w:rsid w:val="00CB4706"/>
    <w:rsid w:val="00DE4E68"/>
    <w:rsid w:val="00E77787"/>
    <w:rsid w:val="00EA01F7"/>
    <w:rsid w:val="00EC7306"/>
    <w:rsid w:val="00F42DA3"/>
    <w:rsid w:val="00F7427E"/>
    <w:rsid w:val="00F77CE0"/>
    <w:rsid w:val="00FA3383"/>
    <w:rsid w:val="00FA6E26"/>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43D0E"/>
  <w15:chartTrackingRefBased/>
  <w15:docId w15:val="{8102A59B-BE80-4DF1-B3B1-64E248A6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742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customXml/itemProps2.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C12F7-7BA5-469B-BD15-7D7CA8A46E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 Vervolgpapier.dotx</Template>
  <TotalTime>7</TotalTime>
  <Pages>1</Pages>
  <Words>360</Words>
  <Characters>1980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13</cp:revision>
  <cp:lastPrinted>2019-01-24T12:58:00Z</cp:lastPrinted>
  <dcterms:created xsi:type="dcterms:W3CDTF">2026-09-07T12:37:00Z</dcterms:created>
  <dcterms:modified xsi:type="dcterms:W3CDTF">2026-09-07T12:51:00Z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