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B48E3" w14:textId="25BA8427" w:rsidR="008E29F2" w:rsidRPr="008E29F2" w:rsidRDefault="008E29F2" w:rsidP="008E29F2">
      <w:pPr>
        <w:rPr>
          <w:rFonts w:cstheme="minorHAnsi"/>
          <w:b/>
        </w:rPr>
      </w:pPr>
      <w:r w:rsidRPr="008E29F2">
        <w:rPr>
          <w:rFonts w:cstheme="minorHAnsi"/>
          <w:b/>
        </w:rPr>
        <w:t>PERSBERICHT</w:t>
      </w:r>
    </w:p>
    <w:p w14:paraId="4C481FA1" w14:textId="22F336E9" w:rsidR="008E29F2" w:rsidRPr="008E29F2" w:rsidRDefault="008E29F2" w:rsidP="008E29F2">
      <w:pPr>
        <w:rPr>
          <w:rFonts w:cstheme="minorHAnsi"/>
          <w:b/>
        </w:rPr>
      </w:pPr>
      <w:r w:rsidRPr="008E29F2">
        <w:rPr>
          <w:rFonts w:cstheme="minorHAnsi"/>
          <w:b/>
        </w:rPr>
        <w:t xml:space="preserve">Inwoners </w:t>
      </w:r>
      <w:r>
        <w:rPr>
          <w:rFonts w:cstheme="minorHAnsi"/>
          <w:b/>
        </w:rPr>
        <w:t xml:space="preserve">[…] </w:t>
      </w:r>
      <w:r w:rsidRPr="008E29F2">
        <w:rPr>
          <w:rFonts w:cstheme="minorHAnsi"/>
          <w:b/>
        </w:rPr>
        <w:t>krijgen ‘sleutel’ van de bieb</w:t>
      </w:r>
    </w:p>
    <w:p w14:paraId="05F2444D" w14:textId="6BCE4170" w:rsidR="008E29F2" w:rsidRPr="008E29F2" w:rsidRDefault="008E29F2" w:rsidP="008E29F2">
      <w:pPr>
        <w:rPr>
          <w:rFonts w:cstheme="minorHAnsi"/>
          <w:b/>
        </w:rPr>
      </w:pPr>
      <w:r w:rsidRPr="008E29F2">
        <w:rPr>
          <w:rFonts w:cstheme="minorHAnsi"/>
          <w:b/>
        </w:rPr>
        <w:t xml:space="preserve">Boek uitgelezen en direct een nieuwe halen? Met een forse verruiming van de openingstijden wordt de Bibliotheek </w:t>
      </w:r>
      <w:r>
        <w:rPr>
          <w:rFonts w:cstheme="minorHAnsi"/>
          <w:b/>
        </w:rPr>
        <w:t>[..]</w:t>
      </w:r>
      <w:r w:rsidRPr="008E29F2">
        <w:rPr>
          <w:rFonts w:cstheme="minorHAnsi"/>
          <w:b/>
        </w:rPr>
        <w:t xml:space="preserve"> toegankelijker dan ooit. De bibliotheek is straks zeven dagen per week van 7 tot 23 uur open.</w:t>
      </w:r>
      <w:r w:rsidRPr="008E29F2">
        <w:rPr>
          <w:rFonts w:cstheme="minorHAnsi"/>
        </w:rPr>
        <w:t xml:space="preserve"> </w:t>
      </w:r>
      <w:r w:rsidRPr="008E29F2">
        <w:rPr>
          <w:rFonts w:cstheme="minorHAnsi"/>
          <w:b/>
        </w:rPr>
        <w:t xml:space="preserve">Als er geen medewerker aanwezig is, doe je de deur open met je </w:t>
      </w:r>
      <w:proofErr w:type="spellStart"/>
      <w:r w:rsidRPr="008E29F2">
        <w:rPr>
          <w:rFonts w:cstheme="minorHAnsi"/>
          <w:b/>
        </w:rPr>
        <w:t>biebpas</w:t>
      </w:r>
      <w:proofErr w:type="spellEnd"/>
      <w:r w:rsidRPr="008E29F2">
        <w:rPr>
          <w:rFonts w:cstheme="minorHAnsi"/>
          <w:b/>
        </w:rPr>
        <w:t>.</w:t>
      </w:r>
    </w:p>
    <w:p w14:paraId="3A32E529" w14:textId="77777777" w:rsidR="008E29F2" w:rsidRPr="008E29F2" w:rsidRDefault="008E29F2" w:rsidP="008E29F2">
      <w:pPr>
        <w:rPr>
          <w:rFonts w:cstheme="minorHAnsi"/>
        </w:rPr>
      </w:pPr>
      <w:r w:rsidRPr="008E29F2">
        <w:rPr>
          <w:rFonts w:cstheme="minorHAnsi"/>
        </w:rPr>
        <w:t>Nieuwe techniek van Open+ maakt de extra openingsuren mogelijk. ’s Ochtends, ’s avonds en op zondag kan de bibliotheek zelfstandig gebruikt worden om een boek te halen, om aan activiteiten deel te nemen of deze zelf te organiseren. Leden kunnen zich hiervoor aanmelden en krijgen toegang tot de bibliotheek met hun pas en persoonlijke pincode. Bij binnenkomst gaan alle systemen aan: de verlichting, verwarming, koffie, computers en de uitleenapparatuur. Voor persoonlijke hulp en advies kun je tijdens de normale openingstijden terecht bij een medewerker.</w:t>
      </w:r>
    </w:p>
    <w:p w14:paraId="0EB36999" w14:textId="62B166A3" w:rsidR="008E29F2" w:rsidRPr="008E29F2" w:rsidRDefault="008E29F2" w:rsidP="008E29F2">
      <w:pPr>
        <w:rPr>
          <w:rFonts w:cstheme="minorHAnsi"/>
        </w:rPr>
      </w:pPr>
      <w:r w:rsidRPr="008E29F2">
        <w:rPr>
          <w:rFonts w:cstheme="minorHAnsi"/>
          <w:b/>
        </w:rPr>
        <w:t>Verenigingen en organisaties zijn welkom</w:t>
      </w:r>
      <w:r w:rsidRPr="008E29F2">
        <w:rPr>
          <w:rFonts w:cstheme="minorHAnsi"/>
          <w:b/>
        </w:rPr>
        <w:br/>
      </w:r>
      <w:r w:rsidRPr="008E29F2">
        <w:rPr>
          <w:rFonts w:cstheme="minorHAnsi"/>
        </w:rPr>
        <w:t>Een ander doel van de bieb is het uitbreiden van de activiteiten, het liefst samen met inwoners, verenigingen en organisaties. Met de verruimde openingstijden zijn daarvoor veel meer mogelijkheden. Heb je een goed idee voor een activiteit en zoek je een toegankelijke plek? Neem contact op met de bibliotheek voor de mogelijkheden.</w:t>
      </w:r>
    </w:p>
    <w:p w14:paraId="13E6BA12" w14:textId="456DCFDA" w:rsidR="008E29F2" w:rsidRPr="008E29F2" w:rsidRDefault="008E29F2" w:rsidP="008E29F2">
      <w:pPr>
        <w:rPr>
          <w:rFonts w:cstheme="minorHAnsi"/>
        </w:rPr>
      </w:pPr>
      <w:r w:rsidRPr="008E29F2">
        <w:rPr>
          <w:rFonts w:cstheme="minorHAnsi"/>
          <w:b/>
        </w:rPr>
        <w:t>Meld je aan</w:t>
      </w:r>
      <w:r w:rsidRPr="008E29F2">
        <w:rPr>
          <w:rFonts w:cstheme="minorHAnsi"/>
          <w:b/>
        </w:rPr>
        <w:br/>
      </w:r>
      <w:r w:rsidRPr="008E29F2">
        <w:rPr>
          <w:rFonts w:cstheme="minorHAnsi"/>
        </w:rPr>
        <w:t xml:space="preserve">Wil je ook toegang krijgen tot de onbemande bibliotheek, dan kun je je aanmelden op </w:t>
      </w:r>
      <w:r>
        <w:rPr>
          <w:rFonts w:cstheme="minorHAnsi"/>
        </w:rPr>
        <w:t>[…]</w:t>
      </w:r>
    </w:p>
    <w:p w14:paraId="157D13D1" w14:textId="7BA224B5" w:rsidR="008E29F2" w:rsidRPr="008E29F2" w:rsidRDefault="008E29F2" w:rsidP="008E29F2">
      <w:pPr>
        <w:rPr>
          <w:rFonts w:cstheme="minorHAnsi"/>
        </w:rPr>
      </w:pPr>
      <w:r w:rsidRPr="008E29F2">
        <w:rPr>
          <w:rFonts w:cstheme="minorHAnsi"/>
        </w:rPr>
        <w:t>----------------------------------------------------------------------------------------------------------------------------</w:t>
      </w:r>
    </w:p>
    <w:p w14:paraId="7A6DF324" w14:textId="77777777" w:rsidR="008E29F2" w:rsidRPr="008E29F2" w:rsidRDefault="008E29F2" w:rsidP="008E29F2">
      <w:pPr>
        <w:rPr>
          <w:rFonts w:cstheme="minorHAnsi"/>
          <w:i/>
        </w:rPr>
      </w:pPr>
      <w:r w:rsidRPr="008E29F2">
        <w:rPr>
          <w:rFonts w:cstheme="minorHAnsi"/>
          <w:i/>
        </w:rPr>
        <w:t>Noot voor de redactie</w:t>
      </w:r>
    </w:p>
    <w:p w14:paraId="6715B173" w14:textId="74019446" w:rsidR="008E29F2" w:rsidRPr="008E29F2" w:rsidRDefault="008E29F2" w:rsidP="008E29F2">
      <w:pPr>
        <w:rPr>
          <w:rFonts w:cstheme="minorHAnsi"/>
        </w:rPr>
      </w:pPr>
      <w:r w:rsidRPr="008E29F2">
        <w:rPr>
          <w:rFonts w:cstheme="minorHAnsi"/>
        </w:rPr>
        <w:t xml:space="preserve">Voor meer informatie over het open+ concept kunt u contact opnemen </w:t>
      </w:r>
      <w:r>
        <w:rPr>
          <w:rFonts w:cstheme="minorHAnsi"/>
        </w:rPr>
        <w:t>[…]</w:t>
      </w:r>
    </w:p>
    <w:p w14:paraId="734C5176" w14:textId="7A9F6A86" w:rsidR="005B11A1" w:rsidRPr="008E29F2" w:rsidRDefault="005B11A1" w:rsidP="00BF1952">
      <w:pPr>
        <w:spacing w:after="0" w:line="270" w:lineRule="exact"/>
        <w:rPr>
          <w:rFonts w:cstheme="minorHAnsi"/>
          <w:bCs/>
        </w:rPr>
      </w:pPr>
    </w:p>
    <w:sectPr w:rsidR="005B11A1" w:rsidRPr="008E29F2" w:rsidSect="00BB68FB">
      <w:headerReference w:type="default" r:id="rId10"/>
      <w:pgSz w:w="11906" w:h="16838"/>
      <w:pgMar w:top="2269" w:right="1841" w:bottom="141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76411" w14:textId="77777777" w:rsidR="006132A9" w:rsidRDefault="006132A9" w:rsidP="00AC5D70">
      <w:pPr>
        <w:spacing w:after="0" w:line="240" w:lineRule="auto"/>
      </w:pPr>
      <w:r>
        <w:separator/>
      </w:r>
    </w:p>
  </w:endnote>
  <w:endnote w:type="continuationSeparator" w:id="0">
    <w:p w14:paraId="78F0B6B6" w14:textId="77777777" w:rsidR="006132A9" w:rsidRDefault="006132A9" w:rsidP="00AC5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7F46D" w14:textId="77777777" w:rsidR="006132A9" w:rsidRDefault="006132A9" w:rsidP="00AC5D70">
      <w:pPr>
        <w:spacing w:after="0" w:line="240" w:lineRule="auto"/>
      </w:pPr>
      <w:r>
        <w:separator/>
      </w:r>
    </w:p>
  </w:footnote>
  <w:footnote w:type="continuationSeparator" w:id="0">
    <w:p w14:paraId="5158A6EB" w14:textId="77777777" w:rsidR="006132A9" w:rsidRDefault="006132A9" w:rsidP="00AC5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05029" w14:textId="77777777" w:rsidR="00AC5D70" w:rsidRDefault="006A6622" w:rsidP="00AC5D70">
    <w:pPr>
      <w:pStyle w:val="Koptekst"/>
      <w:jc w:val="right"/>
    </w:pPr>
    <w:r>
      <w:rPr>
        <w:noProof/>
      </w:rPr>
      <w:drawing>
        <wp:anchor distT="0" distB="0" distL="114300" distR="114300" simplePos="0" relativeHeight="251658240" behindDoc="0" locked="0" layoutInCell="1" allowOverlap="1" wp14:anchorId="2008F81D" wp14:editId="1323273C">
          <wp:simplePos x="0" y="0"/>
          <wp:positionH relativeFrom="column">
            <wp:posOffset>5105400</wp:posOffset>
          </wp:positionH>
          <wp:positionV relativeFrom="paragraph">
            <wp:posOffset>-253365</wp:posOffset>
          </wp:positionV>
          <wp:extent cx="1368425" cy="1368425"/>
          <wp:effectExtent l="0" t="0" r="3175" b="317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1368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92862"/>
    <w:multiLevelType w:val="hybridMultilevel"/>
    <w:tmpl w:val="FE64F7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3C25400"/>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7603132E"/>
    <w:multiLevelType w:val="hybridMultilevel"/>
    <w:tmpl w:val="AF22350C"/>
    <w:lvl w:ilvl="0" w:tplc="2CC4C0A2">
      <w:start w:val="1"/>
      <w:numFmt w:val="decimal"/>
      <w:lvlText w:val="%1."/>
      <w:lvlJc w:val="left"/>
      <w:pPr>
        <w:tabs>
          <w:tab w:val="num" w:pos="360"/>
        </w:tabs>
        <w:ind w:left="360" w:hanging="360"/>
      </w:pPr>
      <w:rPr>
        <w:rFonts w:hint="default"/>
        <w:b w:val="0"/>
      </w:rPr>
    </w:lvl>
    <w:lvl w:ilvl="1" w:tplc="04130001">
      <w:start w:val="1"/>
      <w:numFmt w:val="bullet"/>
      <w:lvlText w:val=""/>
      <w:lvlJc w:val="left"/>
      <w:pPr>
        <w:tabs>
          <w:tab w:val="num" w:pos="360"/>
        </w:tabs>
        <w:ind w:left="360" w:hanging="360"/>
      </w:pPr>
      <w:rPr>
        <w:rFonts w:ascii="Symbol" w:hAnsi="Symbol" w:hint="default"/>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num w:numId="1" w16cid:durableId="1972981108">
    <w:abstractNumId w:val="2"/>
  </w:num>
  <w:num w:numId="2" w16cid:durableId="1570338784">
    <w:abstractNumId w:val="0"/>
  </w:num>
  <w:num w:numId="3" w16cid:durableId="1776903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F2"/>
    <w:rsid w:val="000260D2"/>
    <w:rsid w:val="0005612A"/>
    <w:rsid w:val="0009046F"/>
    <w:rsid w:val="001544A5"/>
    <w:rsid w:val="0016438F"/>
    <w:rsid w:val="001C428B"/>
    <w:rsid w:val="0023046F"/>
    <w:rsid w:val="00235161"/>
    <w:rsid w:val="00243256"/>
    <w:rsid w:val="002B5D99"/>
    <w:rsid w:val="002D1305"/>
    <w:rsid w:val="003962A0"/>
    <w:rsid w:val="003A723B"/>
    <w:rsid w:val="004320D7"/>
    <w:rsid w:val="00460B27"/>
    <w:rsid w:val="00492C41"/>
    <w:rsid w:val="005814B6"/>
    <w:rsid w:val="005B11A1"/>
    <w:rsid w:val="006132A9"/>
    <w:rsid w:val="006601B3"/>
    <w:rsid w:val="00672456"/>
    <w:rsid w:val="006A6622"/>
    <w:rsid w:val="006D3061"/>
    <w:rsid w:val="006F0F39"/>
    <w:rsid w:val="007C57A0"/>
    <w:rsid w:val="007D032F"/>
    <w:rsid w:val="007E2B50"/>
    <w:rsid w:val="008A068B"/>
    <w:rsid w:val="008E1F53"/>
    <w:rsid w:val="008E29F2"/>
    <w:rsid w:val="00991B48"/>
    <w:rsid w:val="009F34AD"/>
    <w:rsid w:val="00A0708D"/>
    <w:rsid w:val="00AC5D70"/>
    <w:rsid w:val="00B048CA"/>
    <w:rsid w:val="00B110F0"/>
    <w:rsid w:val="00B522A7"/>
    <w:rsid w:val="00BB68FB"/>
    <w:rsid w:val="00BD2EC2"/>
    <w:rsid w:val="00BF1952"/>
    <w:rsid w:val="00C20F2D"/>
    <w:rsid w:val="00C37805"/>
    <w:rsid w:val="00C920D1"/>
    <w:rsid w:val="00CB163E"/>
    <w:rsid w:val="00CB4706"/>
    <w:rsid w:val="00E77787"/>
    <w:rsid w:val="00EA01F7"/>
    <w:rsid w:val="00EC7306"/>
    <w:rsid w:val="00F42DA3"/>
    <w:rsid w:val="00F77CE0"/>
    <w:rsid w:val="00FC0564"/>
    <w:rsid w:val="00FD5D8C"/>
    <w:rsid w:val="00FE1C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15F56"/>
  <w15:chartTrackingRefBased/>
  <w15:docId w15:val="{E8713967-5A3B-45CD-A43E-7C7EEB33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29F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C5D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5D70"/>
  </w:style>
  <w:style w:type="paragraph" w:styleId="Voettekst">
    <w:name w:val="footer"/>
    <w:basedOn w:val="Standaard"/>
    <w:link w:val="VoettekstChar"/>
    <w:uiPriority w:val="99"/>
    <w:unhideWhenUsed/>
    <w:rsid w:val="00AC5D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5D70"/>
  </w:style>
  <w:style w:type="paragraph" w:customStyle="1" w:styleId="ProBibliostandaardtekst">
    <w:name w:val="ProBiblio standaardtekst"/>
    <w:basedOn w:val="Standaard"/>
    <w:rsid w:val="005B11A1"/>
    <w:pPr>
      <w:spacing w:after="0" w:line="260" w:lineRule="exact"/>
    </w:pPr>
    <w:rPr>
      <w:rFonts w:ascii="Arial" w:eastAsia="Times New Roman" w:hAnsi="Arial" w:cs="Times New Roman"/>
      <w:szCs w:val="20"/>
      <w:lang w:eastAsia="nl-NL"/>
    </w:rPr>
  </w:style>
  <w:style w:type="table" w:styleId="Tabelraster">
    <w:name w:val="Table Grid"/>
    <w:basedOn w:val="Standaardtabel"/>
    <w:uiPriority w:val="39"/>
    <w:rsid w:val="00C37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E29F2"/>
    <w:rPr>
      <w:color w:val="008BD2"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eploy\sjablonen\2%20Vervolgpapier.dotx" TargetMode="External"/></Relationships>
</file>

<file path=word/theme/theme1.xml><?xml version="1.0" encoding="utf-8"?>
<a:theme xmlns:a="http://schemas.openxmlformats.org/drawingml/2006/main" name="Kantoorthema">
  <a:themeElements>
    <a:clrScheme name="Aangepast 7">
      <a:dk1>
        <a:sysClr val="windowText" lastClr="000000"/>
      </a:dk1>
      <a:lt1>
        <a:sysClr val="window" lastClr="FFFFFF"/>
      </a:lt1>
      <a:dk2>
        <a:srgbClr val="1F497D"/>
      </a:dk2>
      <a:lt2>
        <a:srgbClr val="EEECE1"/>
      </a:lt2>
      <a:accent1>
        <a:srgbClr val="008BD2"/>
      </a:accent1>
      <a:accent2>
        <a:srgbClr val="86C2EB"/>
      </a:accent2>
      <a:accent3>
        <a:srgbClr val="AEAB93"/>
      </a:accent3>
      <a:accent4>
        <a:srgbClr val="FAB600"/>
      </a:accent4>
      <a:accent5>
        <a:srgbClr val="86C2EB"/>
      </a:accent5>
      <a:accent6>
        <a:srgbClr val="D0CDBB"/>
      </a:accent6>
      <a:hlink>
        <a:srgbClr val="008BD2"/>
      </a:hlink>
      <a:folHlink>
        <a:srgbClr val="1F49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9148FB045F354B94EE187054F767E2" ma:contentTypeVersion="18" ma:contentTypeDescription="Een nieuw document maken." ma:contentTypeScope="" ma:versionID="bd9e468f74b48f92181370754bb78f00">
  <xsd:schema xmlns:xsd="http://www.w3.org/2001/XMLSchema" xmlns:xs="http://www.w3.org/2001/XMLSchema" xmlns:p="http://schemas.microsoft.com/office/2006/metadata/properties" xmlns:ns2="af087b84-f0b5-4a4c-8c80-2ed862e27c5f" xmlns:ns3="5556b9f3-1589-4faa-831d-712eac03c9c7" targetNamespace="http://schemas.microsoft.com/office/2006/metadata/properties" ma:root="true" ma:fieldsID="98b6d6a77200611e5bd45e0f1867069b" ns2:_="" ns3:_="">
    <xsd:import namespace="af087b84-f0b5-4a4c-8c80-2ed862e27c5f"/>
    <xsd:import namespace="5556b9f3-1589-4faa-831d-712eac03c9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087b84-f0b5-4a4c-8c80-2ed862e27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440edd1-84e1-4ef4-8edb-cdc85359b74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56b9f3-1589-4faa-831d-712eac03c9c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e93f0b6-06fa-4c71-b115-279d9fd953a4}" ma:internalName="TaxCatchAll" ma:showField="CatchAllData" ma:web="5556b9f3-1589-4faa-831d-712eac03c9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56b9f3-1589-4faa-831d-712eac03c9c7" xsi:nil="true"/>
    <lcf76f155ced4ddcb4097134ff3c332f xmlns="af087b84-f0b5-4a4c-8c80-2ed862e27c5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AD0314A-F821-49ED-BBFB-286FFD5B3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087b84-f0b5-4a4c-8c80-2ed862e27c5f"/>
    <ds:schemaRef ds:uri="5556b9f3-1589-4faa-831d-712eac03c9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9C12F7-7BA5-469B-BD15-7D7CA8A46E97}">
  <ds:schemaRefs>
    <ds:schemaRef ds:uri="http://schemas.microsoft.com/sharepoint/v3/contenttype/forms"/>
  </ds:schemaRefs>
</ds:datastoreItem>
</file>

<file path=customXml/itemProps3.xml><?xml version="1.0" encoding="utf-8"?>
<ds:datastoreItem xmlns:ds="http://schemas.openxmlformats.org/officeDocument/2006/customXml" ds:itemID="{1E5FBCF7-67CD-47BE-A85D-783AB83E6B9A}">
  <ds:schemaRefs>
    <ds:schemaRef ds:uri="http://schemas.microsoft.com/office/2006/metadata/properties"/>
    <ds:schemaRef ds:uri="http://schemas.microsoft.com/office/infopath/2007/PartnerControls"/>
    <ds:schemaRef ds:uri="5556b9f3-1589-4faa-831d-712eac03c9c7"/>
    <ds:schemaRef ds:uri="af087b84-f0b5-4a4c-8c80-2ed862e27c5f"/>
  </ds:schemaRefs>
</ds:datastoreItem>
</file>

<file path=docProps/app.xml><?xml version="1.0" encoding="utf-8"?>
<Properties xmlns="http://schemas.openxmlformats.org/officeDocument/2006/extended-properties" xmlns:vt="http://schemas.openxmlformats.org/officeDocument/2006/docPropsVTypes">
  <Template>2 Vervolgpapier.dotx</Template>
  <TotalTime>2</TotalTime>
  <Pages>1</Pages>
  <Words>244</Words>
  <Characters>1343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Hazebroek</dc:creator>
  <cp:keywords/>
  <dc:description/>
  <cp:lastModifiedBy>Yvette Hazebroek</cp:lastModifiedBy>
  <cp:revision>1</cp:revision>
  <cp:lastPrinted>2019-01-24T12:58:00Z</cp:lastPrinted>
  <dcterms:created xsi:type="dcterms:W3CDTF">2026-09-07T13:16:00Z</dcterms:created>
  <dcterms:modified xsi:type="dcterms:W3CDTF">2026-09-07T13:18:00Z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0x0101009E9148FB045F354B94EE187054F767E2</vt:lpwstr>
  </property>
  <property fmtid="{D5CDD505-2E9C-101B-9397-08002B2CF9AE}" pid="3" name="MediaServiceImageTags">
    <vt:lpwstr/>
  </property>
</Properties>
</file>