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7F140" w14:textId="76997816" w:rsidR="000B7078" w:rsidRPr="000B7078" w:rsidRDefault="000B7078" w:rsidP="000B7078">
      <w:pPr>
        <w:autoSpaceDE w:val="0"/>
        <w:autoSpaceDN w:val="0"/>
        <w:adjustRightInd w:val="0"/>
        <w:spacing w:after="0"/>
        <w:rPr>
          <w:rFonts w:cstheme="minorHAnsi"/>
          <w:b/>
          <w:bCs/>
          <w:color w:val="000000"/>
        </w:rPr>
      </w:pPr>
      <w:r w:rsidRPr="000B7078">
        <w:rPr>
          <w:rFonts w:cstheme="minorHAnsi"/>
        </w:rPr>
        <w:br/>
      </w:r>
      <w:r w:rsidRPr="000B7078">
        <w:rPr>
          <w:rFonts w:cstheme="minorHAnsi"/>
        </w:rPr>
        <w:br/>
      </w:r>
      <w:r w:rsidRPr="000B7078">
        <w:rPr>
          <w:rFonts w:cstheme="minorHAnsi"/>
          <w:color w:val="000000"/>
        </w:rPr>
        <w:br/>
      </w:r>
      <w:r w:rsidRPr="000B7078">
        <w:rPr>
          <w:rFonts w:cstheme="minorHAnsi"/>
          <w:b/>
          <w:bCs/>
          <w:color w:val="000000"/>
        </w:rPr>
        <w:t xml:space="preserve">Uitnodiging Informatiebijeenkomst over Open Library </w:t>
      </w:r>
    </w:p>
    <w:p w14:paraId="6A0ED8EC" w14:textId="77777777" w:rsidR="000B7078" w:rsidRPr="000B7078" w:rsidRDefault="000B7078" w:rsidP="000B7078">
      <w:pPr>
        <w:autoSpaceDE w:val="0"/>
        <w:autoSpaceDN w:val="0"/>
        <w:adjustRightInd w:val="0"/>
        <w:spacing w:after="0"/>
        <w:rPr>
          <w:rFonts w:cstheme="minorHAnsi"/>
          <w:color w:val="000000"/>
        </w:rPr>
      </w:pPr>
      <w:r w:rsidRPr="000B7078">
        <w:rPr>
          <w:rFonts w:cstheme="minorHAnsi"/>
        </w:rPr>
        <w:br/>
      </w:r>
      <w:r w:rsidRPr="000B7078">
        <w:rPr>
          <w:rFonts w:cstheme="minorHAnsi"/>
        </w:rPr>
        <w:br/>
      </w:r>
      <w:r w:rsidRPr="000B7078">
        <w:rPr>
          <w:rFonts w:cstheme="minorHAnsi"/>
          <w:color w:val="000000"/>
        </w:rPr>
        <w:t>Beste omwonenden,</w:t>
      </w:r>
      <w:r w:rsidRPr="000B7078">
        <w:rPr>
          <w:rFonts w:cstheme="minorHAnsi"/>
          <w:color w:val="000000"/>
        </w:rPr>
        <w:br/>
      </w:r>
    </w:p>
    <w:p w14:paraId="56A4CA2C" w14:textId="103BD721" w:rsidR="000B7078" w:rsidRDefault="000B7078" w:rsidP="000B7078">
      <w:pPr>
        <w:autoSpaceDE w:val="0"/>
        <w:autoSpaceDN w:val="0"/>
        <w:adjustRightInd w:val="0"/>
        <w:spacing w:after="0"/>
        <w:rPr>
          <w:rFonts w:cstheme="minorHAnsi"/>
          <w:color w:val="000000"/>
        </w:rPr>
      </w:pPr>
      <w:r w:rsidRPr="000B7078">
        <w:rPr>
          <w:rFonts w:cstheme="minorHAnsi"/>
          <w:color w:val="000000"/>
        </w:rPr>
        <w:t xml:space="preserve">Dit jaar breiden wij de openingstijden van de Openbare Bibliotheek </w:t>
      </w:r>
      <w:r>
        <w:rPr>
          <w:rFonts w:cstheme="minorHAnsi"/>
          <w:color w:val="000000"/>
        </w:rPr>
        <w:t>[…]</w:t>
      </w:r>
      <w:r w:rsidRPr="000B7078">
        <w:rPr>
          <w:rFonts w:cstheme="minorHAnsi"/>
          <w:color w:val="000000"/>
        </w:rPr>
        <w:t xml:space="preserve"> flink uit. Onze bibliotheken zijn vanaf 8 mei geopend van 07.00 uur tot 23.00 uur, en voor leden toegankelijk tijdens onbemande uren. Met andere woorden: we geven onze leden als het ware een sleutel van de bibliotheek!</w:t>
      </w:r>
    </w:p>
    <w:p w14:paraId="6817E03B" w14:textId="77777777" w:rsidR="000B7078" w:rsidRPr="000B7078" w:rsidRDefault="000B7078" w:rsidP="000B7078">
      <w:pPr>
        <w:autoSpaceDE w:val="0"/>
        <w:autoSpaceDN w:val="0"/>
        <w:adjustRightInd w:val="0"/>
        <w:spacing w:after="0"/>
        <w:rPr>
          <w:rFonts w:cstheme="minorHAnsi"/>
          <w:color w:val="000000"/>
        </w:rPr>
      </w:pPr>
    </w:p>
    <w:p w14:paraId="0AECDE2B" w14:textId="3ED4DC41" w:rsidR="000B7078" w:rsidRDefault="000B7078" w:rsidP="000B7078">
      <w:pPr>
        <w:autoSpaceDE w:val="0"/>
        <w:autoSpaceDN w:val="0"/>
        <w:adjustRightInd w:val="0"/>
        <w:spacing w:after="0"/>
        <w:rPr>
          <w:rFonts w:cstheme="minorHAnsi"/>
          <w:color w:val="000000"/>
        </w:rPr>
      </w:pPr>
      <w:r w:rsidRPr="000B7078">
        <w:rPr>
          <w:rFonts w:cstheme="minorHAnsi"/>
          <w:color w:val="000000"/>
        </w:rPr>
        <w:t xml:space="preserve">Dit unieke concept, geïnspireerd door een succesvolle aanpak uit Scandinavië, wordt sinds 2021 ook in Nederland aangeboden. De ervaringen van andere bibliotheken zijn positief. </w:t>
      </w:r>
    </w:p>
    <w:p w14:paraId="2A5CA28E" w14:textId="77777777" w:rsidR="000B7078" w:rsidRPr="000B7078" w:rsidRDefault="000B7078" w:rsidP="000B7078">
      <w:pPr>
        <w:autoSpaceDE w:val="0"/>
        <w:autoSpaceDN w:val="0"/>
        <w:adjustRightInd w:val="0"/>
        <w:spacing w:after="0"/>
        <w:rPr>
          <w:rFonts w:cstheme="minorHAnsi"/>
          <w:color w:val="000000"/>
        </w:rPr>
      </w:pPr>
    </w:p>
    <w:p w14:paraId="3C13C57A" w14:textId="77777777" w:rsidR="000B7078" w:rsidRPr="000B7078" w:rsidRDefault="000B7078" w:rsidP="000B7078">
      <w:pPr>
        <w:autoSpaceDE w:val="0"/>
        <w:autoSpaceDN w:val="0"/>
        <w:adjustRightInd w:val="0"/>
        <w:spacing w:after="0"/>
        <w:rPr>
          <w:rFonts w:cstheme="minorHAnsi"/>
          <w:color w:val="000000"/>
        </w:rPr>
      </w:pPr>
      <w:r w:rsidRPr="000B7078">
        <w:rPr>
          <w:rFonts w:cstheme="minorHAnsi"/>
          <w:color w:val="000000"/>
        </w:rPr>
        <w:t>We nodigen je graag uit om dit bijzondere initiatief nader toe te lichten, onder het genot van een drankje. Uiteraard is er ook gelegenheid om vragen te stellen. Om je de gelegenheid te geven hierbij aanwezig te zijn, organiseren we meerdere bijeenkomsten:</w:t>
      </w:r>
    </w:p>
    <w:p w14:paraId="79B5146E" w14:textId="2E5CC048" w:rsidR="000B7078" w:rsidRDefault="000B7078" w:rsidP="000B7078">
      <w:pPr>
        <w:autoSpaceDE w:val="0"/>
        <w:autoSpaceDN w:val="0"/>
        <w:adjustRightInd w:val="0"/>
        <w:spacing w:after="0"/>
        <w:rPr>
          <w:rFonts w:cstheme="minorHAnsi"/>
          <w:b/>
          <w:color w:val="000000"/>
        </w:rPr>
      </w:pPr>
      <w:r w:rsidRPr="000B7078">
        <w:rPr>
          <w:rFonts w:cstheme="minorHAnsi"/>
          <w:color w:val="000000"/>
        </w:rPr>
        <w:br/>
      </w:r>
      <w:r>
        <w:rPr>
          <w:rFonts w:cstheme="minorHAnsi"/>
          <w:b/>
          <w:color w:val="000000"/>
        </w:rPr>
        <w:t>[…]</w:t>
      </w:r>
    </w:p>
    <w:p w14:paraId="5DF22386" w14:textId="77777777" w:rsidR="000B7078" w:rsidRPr="000B7078" w:rsidRDefault="000B7078" w:rsidP="000B7078">
      <w:pPr>
        <w:autoSpaceDE w:val="0"/>
        <w:autoSpaceDN w:val="0"/>
        <w:adjustRightInd w:val="0"/>
        <w:spacing w:after="0"/>
        <w:rPr>
          <w:rFonts w:cstheme="minorHAnsi"/>
          <w:color w:val="000000"/>
        </w:rPr>
      </w:pPr>
    </w:p>
    <w:p w14:paraId="32DDBD2B" w14:textId="4A079D2D" w:rsidR="000B7078" w:rsidRPr="000B7078" w:rsidRDefault="000B7078" w:rsidP="000B7078">
      <w:pPr>
        <w:autoSpaceDE w:val="0"/>
        <w:autoSpaceDN w:val="0"/>
        <w:adjustRightInd w:val="0"/>
        <w:spacing w:after="0"/>
        <w:rPr>
          <w:rFonts w:cstheme="minorHAnsi"/>
          <w:color w:val="000000"/>
        </w:rPr>
      </w:pPr>
      <w:r w:rsidRPr="000B7078">
        <w:rPr>
          <w:rFonts w:cstheme="minorHAnsi"/>
          <w:color w:val="000000"/>
        </w:rPr>
        <w:t xml:space="preserve">Laat ons </w:t>
      </w:r>
      <w:r>
        <w:rPr>
          <w:rFonts w:cstheme="minorHAnsi"/>
          <w:color w:val="000000"/>
        </w:rPr>
        <w:t>via […]</w:t>
      </w:r>
      <w:r w:rsidRPr="000B7078">
        <w:rPr>
          <w:rFonts w:cstheme="minorHAnsi"/>
          <w:color w:val="000000"/>
        </w:rPr>
        <w:t xml:space="preserve"> weten dat je naar de bijeenkomst komt.</w:t>
      </w:r>
      <w:r w:rsidRPr="000B7078">
        <w:rPr>
          <w:rFonts w:cstheme="minorHAnsi"/>
          <w:color w:val="000000"/>
        </w:rPr>
        <w:br/>
      </w:r>
      <w:r w:rsidRPr="000B7078">
        <w:rPr>
          <w:rFonts w:cstheme="minorHAnsi"/>
          <w:color w:val="000000"/>
        </w:rPr>
        <w:br/>
      </w:r>
      <w:r w:rsidRPr="000B7078">
        <w:rPr>
          <w:rFonts w:cstheme="minorHAnsi"/>
          <w:color w:val="000000"/>
        </w:rPr>
        <w:br/>
        <w:t>We hopen je binnenkort te zien!</w:t>
      </w:r>
    </w:p>
    <w:p w14:paraId="0F4D5B9E" w14:textId="3C3C9F0A" w:rsidR="005B11A1" w:rsidRPr="000B7078" w:rsidRDefault="000B7078" w:rsidP="000B7078">
      <w:pPr>
        <w:autoSpaceDE w:val="0"/>
        <w:autoSpaceDN w:val="0"/>
        <w:adjustRightInd w:val="0"/>
        <w:spacing w:after="0"/>
        <w:rPr>
          <w:rFonts w:cstheme="minorHAnsi"/>
        </w:rPr>
      </w:pPr>
      <w:r w:rsidRPr="000B7078">
        <w:rPr>
          <w:rFonts w:cstheme="minorHAnsi"/>
          <w:color w:val="000000"/>
        </w:rPr>
        <w:t>Met vriendelijke groet,</w:t>
      </w:r>
      <w:r w:rsidRPr="000B7078">
        <w:rPr>
          <w:rFonts w:cstheme="minorHAnsi"/>
          <w:color w:val="000000"/>
        </w:rPr>
        <w:br/>
      </w:r>
      <w:r w:rsidRPr="000B7078">
        <w:rPr>
          <w:rFonts w:cstheme="minorHAnsi"/>
          <w:color w:val="000000"/>
        </w:rPr>
        <w:br/>
      </w:r>
      <w:r>
        <w:rPr>
          <w:rFonts w:cstheme="minorHAnsi"/>
          <w:color w:val="000000"/>
        </w:rPr>
        <w:t>[…]</w:t>
      </w:r>
    </w:p>
    <w:sectPr w:rsidR="005B11A1" w:rsidRPr="000B7078" w:rsidSect="00BB68FB">
      <w:headerReference w:type="default" r:id="rId10"/>
      <w:pgSz w:w="11906" w:h="16838"/>
      <w:pgMar w:top="2269" w:right="1841" w:bottom="1417"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52CC0" w14:textId="77777777" w:rsidR="00963D04" w:rsidRDefault="00963D04" w:rsidP="00AC5D70">
      <w:pPr>
        <w:spacing w:after="0" w:line="240" w:lineRule="auto"/>
      </w:pPr>
      <w:r>
        <w:separator/>
      </w:r>
    </w:p>
  </w:endnote>
  <w:endnote w:type="continuationSeparator" w:id="0">
    <w:p w14:paraId="5CEF9837" w14:textId="77777777" w:rsidR="00963D04" w:rsidRDefault="00963D04" w:rsidP="00AC5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FD59C" w14:textId="77777777" w:rsidR="00963D04" w:rsidRDefault="00963D04" w:rsidP="00AC5D70">
      <w:pPr>
        <w:spacing w:after="0" w:line="240" w:lineRule="auto"/>
      </w:pPr>
      <w:r>
        <w:separator/>
      </w:r>
    </w:p>
  </w:footnote>
  <w:footnote w:type="continuationSeparator" w:id="0">
    <w:p w14:paraId="07C58B43" w14:textId="77777777" w:rsidR="00963D04" w:rsidRDefault="00963D04" w:rsidP="00AC5D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2FC5A" w14:textId="77777777" w:rsidR="00AC5D70" w:rsidRDefault="006A6622" w:rsidP="00AC5D70">
    <w:pPr>
      <w:pStyle w:val="Koptekst"/>
      <w:jc w:val="right"/>
    </w:pPr>
    <w:r>
      <w:rPr>
        <w:noProof/>
      </w:rPr>
      <w:drawing>
        <wp:anchor distT="0" distB="0" distL="114300" distR="114300" simplePos="0" relativeHeight="251658240" behindDoc="0" locked="0" layoutInCell="1" allowOverlap="1" wp14:anchorId="2008F81D" wp14:editId="1323273C">
          <wp:simplePos x="0" y="0"/>
          <wp:positionH relativeFrom="column">
            <wp:posOffset>5105400</wp:posOffset>
          </wp:positionH>
          <wp:positionV relativeFrom="paragraph">
            <wp:posOffset>-253365</wp:posOffset>
          </wp:positionV>
          <wp:extent cx="1368425" cy="1368425"/>
          <wp:effectExtent l="0" t="0" r="3175" b="317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1368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92862"/>
    <w:multiLevelType w:val="hybridMultilevel"/>
    <w:tmpl w:val="FE64F7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3C25400"/>
    <w:multiLevelType w:val="hybridMultilevel"/>
    <w:tmpl w:val="AF22350C"/>
    <w:lvl w:ilvl="0" w:tplc="2CC4C0A2">
      <w:start w:val="1"/>
      <w:numFmt w:val="decimal"/>
      <w:lvlText w:val="%1."/>
      <w:lvlJc w:val="left"/>
      <w:pPr>
        <w:tabs>
          <w:tab w:val="num" w:pos="360"/>
        </w:tabs>
        <w:ind w:left="360" w:hanging="360"/>
      </w:pPr>
      <w:rPr>
        <w:rFonts w:hint="default"/>
        <w:b w:val="0"/>
      </w:rPr>
    </w:lvl>
    <w:lvl w:ilvl="1" w:tplc="04130001">
      <w:start w:val="1"/>
      <w:numFmt w:val="bullet"/>
      <w:lvlText w:val=""/>
      <w:lvlJc w:val="left"/>
      <w:pPr>
        <w:tabs>
          <w:tab w:val="num" w:pos="360"/>
        </w:tabs>
        <w:ind w:left="360" w:hanging="360"/>
      </w:pPr>
      <w:rPr>
        <w:rFonts w:ascii="Symbol" w:hAnsi="Symbol" w:hint="default"/>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7603132E"/>
    <w:multiLevelType w:val="hybridMultilevel"/>
    <w:tmpl w:val="AF22350C"/>
    <w:lvl w:ilvl="0" w:tplc="2CC4C0A2">
      <w:start w:val="1"/>
      <w:numFmt w:val="decimal"/>
      <w:lvlText w:val="%1."/>
      <w:lvlJc w:val="left"/>
      <w:pPr>
        <w:tabs>
          <w:tab w:val="num" w:pos="360"/>
        </w:tabs>
        <w:ind w:left="360" w:hanging="360"/>
      </w:pPr>
      <w:rPr>
        <w:rFonts w:hint="default"/>
        <w:b w:val="0"/>
      </w:rPr>
    </w:lvl>
    <w:lvl w:ilvl="1" w:tplc="04130001">
      <w:start w:val="1"/>
      <w:numFmt w:val="bullet"/>
      <w:lvlText w:val=""/>
      <w:lvlJc w:val="left"/>
      <w:pPr>
        <w:tabs>
          <w:tab w:val="num" w:pos="360"/>
        </w:tabs>
        <w:ind w:left="360" w:hanging="360"/>
      </w:pPr>
      <w:rPr>
        <w:rFonts w:ascii="Symbol" w:hAnsi="Symbol" w:hint="default"/>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num w:numId="1" w16cid:durableId="1972981108">
    <w:abstractNumId w:val="2"/>
  </w:num>
  <w:num w:numId="2" w16cid:durableId="1570338784">
    <w:abstractNumId w:val="0"/>
  </w:num>
  <w:num w:numId="3" w16cid:durableId="17769034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078"/>
    <w:rsid w:val="000260D2"/>
    <w:rsid w:val="0005612A"/>
    <w:rsid w:val="000B7078"/>
    <w:rsid w:val="001544A5"/>
    <w:rsid w:val="0016438F"/>
    <w:rsid w:val="001C428B"/>
    <w:rsid w:val="0023046F"/>
    <w:rsid w:val="00235161"/>
    <w:rsid w:val="00243256"/>
    <w:rsid w:val="002B5D99"/>
    <w:rsid w:val="002D1305"/>
    <w:rsid w:val="003962A0"/>
    <w:rsid w:val="003A723B"/>
    <w:rsid w:val="003B69BF"/>
    <w:rsid w:val="004320D7"/>
    <w:rsid w:val="00460B27"/>
    <w:rsid w:val="00492C41"/>
    <w:rsid w:val="005814B6"/>
    <w:rsid w:val="005B11A1"/>
    <w:rsid w:val="006601B3"/>
    <w:rsid w:val="00672456"/>
    <w:rsid w:val="006A6622"/>
    <w:rsid w:val="006D3061"/>
    <w:rsid w:val="006F0F39"/>
    <w:rsid w:val="007C57A0"/>
    <w:rsid w:val="007D032F"/>
    <w:rsid w:val="007E2B50"/>
    <w:rsid w:val="008A068B"/>
    <w:rsid w:val="008E1F53"/>
    <w:rsid w:val="00963D04"/>
    <w:rsid w:val="00991B48"/>
    <w:rsid w:val="009F34AD"/>
    <w:rsid w:val="00A0708D"/>
    <w:rsid w:val="00AC5D70"/>
    <w:rsid w:val="00B048CA"/>
    <w:rsid w:val="00B110F0"/>
    <w:rsid w:val="00B522A7"/>
    <w:rsid w:val="00BB68FB"/>
    <w:rsid w:val="00BD2EC2"/>
    <w:rsid w:val="00BF1952"/>
    <w:rsid w:val="00C20F2D"/>
    <w:rsid w:val="00C37805"/>
    <w:rsid w:val="00C920D1"/>
    <w:rsid w:val="00CB163E"/>
    <w:rsid w:val="00CB4706"/>
    <w:rsid w:val="00E77787"/>
    <w:rsid w:val="00EA01F7"/>
    <w:rsid w:val="00EC7306"/>
    <w:rsid w:val="00F42DA3"/>
    <w:rsid w:val="00F77CE0"/>
    <w:rsid w:val="00FC0564"/>
    <w:rsid w:val="00FD5D8C"/>
    <w:rsid w:val="00FE1C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3CA5F"/>
  <w15:chartTrackingRefBased/>
  <w15:docId w15:val="{8D2C7DAD-D3D4-445D-9C48-D1DAA4AAE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7078"/>
    <w:pPr>
      <w:spacing w:after="12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C5D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C5D70"/>
  </w:style>
  <w:style w:type="paragraph" w:styleId="Voettekst">
    <w:name w:val="footer"/>
    <w:basedOn w:val="Standaard"/>
    <w:link w:val="VoettekstChar"/>
    <w:uiPriority w:val="99"/>
    <w:unhideWhenUsed/>
    <w:rsid w:val="00AC5D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C5D70"/>
  </w:style>
  <w:style w:type="paragraph" w:customStyle="1" w:styleId="ProBibliostandaardtekst">
    <w:name w:val="ProBiblio standaardtekst"/>
    <w:basedOn w:val="Standaard"/>
    <w:rsid w:val="005B11A1"/>
    <w:pPr>
      <w:spacing w:after="0" w:line="260" w:lineRule="exact"/>
    </w:pPr>
    <w:rPr>
      <w:rFonts w:ascii="Arial" w:eastAsia="Times New Roman" w:hAnsi="Arial" w:cs="Times New Roman"/>
      <w:szCs w:val="20"/>
      <w:lang w:eastAsia="nl-NL"/>
    </w:rPr>
  </w:style>
  <w:style w:type="table" w:styleId="Tabelraster">
    <w:name w:val="Table Grid"/>
    <w:basedOn w:val="Standaardtabel"/>
    <w:uiPriority w:val="39"/>
    <w:rsid w:val="00C37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eploy\sjablonen\2%20Vervolgpapier.dotx" TargetMode="External"/></Relationships>
</file>

<file path=word/theme/theme1.xml><?xml version="1.0" encoding="utf-8"?>
<a:theme xmlns:a="http://schemas.openxmlformats.org/drawingml/2006/main" name="Kantoorthema">
  <a:themeElements>
    <a:clrScheme name="Aangepast 7">
      <a:dk1>
        <a:sysClr val="windowText" lastClr="000000"/>
      </a:dk1>
      <a:lt1>
        <a:sysClr val="window" lastClr="FFFFFF"/>
      </a:lt1>
      <a:dk2>
        <a:srgbClr val="1F497D"/>
      </a:dk2>
      <a:lt2>
        <a:srgbClr val="EEECE1"/>
      </a:lt2>
      <a:accent1>
        <a:srgbClr val="008BD2"/>
      </a:accent1>
      <a:accent2>
        <a:srgbClr val="86C2EB"/>
      </a:accent2>
      <a:accent3>
        <a:srgbClr val="AEAB93"/>
      </a:accent3>
      <a:accent4>
        <a:srgbClr val="FAB600"/>
      </a:accent4>
      <a:accent5>
        <a:srgbClr val="86C2EB"/>
      </a:accent5>
      <a:accent6>
        <a:srgbClr val="D0CDBB"/>
      </a:accent6>
      <a:hlink>
        <a:srgbClr val="008BD2"/>
      </a:hlink>
      <a:folHlink>
        <a:srgbClr val="1F49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556b9f3-1589-4faa-831d-712eac03c9c7" xsi:nil="true"/>
    <lcf76f155ced4ddcb4097134ff3c332f xmlns="af087b84-f0b5-4a4c-8c80-2ed862e27c5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9148FB045F354B94EE187054F767E2" ma:contentTypeVersion="18" ma:contentTypeDescription="Een nieuw document maken." ma:contentTypeScope="" ma:versionID="bd9e468f74b48f92181370754bb78f00">
  <xsd:schema xmlns:xsd="http://www.w3.org/2001/XMLSchema" xmlns:xs="http://www.w3.org/2001/XMLSchema" xmlns:p="http://schemas.microsoft.com/office/2006/metadata/properties" xmlns:ns2="af087b84-f0b5-4a4c-8c80-2ed862e27c5f" xmlns:ns3="5556b9f3-1589-4faa-831d-712eac03c9c7" targetNamespace="http://schemas.microsoft.com/office/2006/metadata/properties" ma:root="true" ma:fieldsID="98b6d6a77200611e5bd45e0f1867069b" ns2:_="" ns3:_="">
    <xsd:import namespace="af087b84-f0b5-4a4c-8c80-2ed862e27c5f"/>
    <xsd:import namespace="5556b9f3-1589-4faa-831d-712eac03c9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087b84-f0b5-4a4c-8c80-2ed862e27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440edd1-84e1-4ef4-8edb-cdc85359b748"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56b9f3-1589-4faa-831d-712eac03c9c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9e93f0b6-06fa-4c71-b115-279d9fd953a4}" ma:internalName="TaxCatchAll" ma:showField="CatchAllData" ma:web="5556b9f3-1589-4faa-831d-712eac03c9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9C12F7-7BA5-469B-BD15-7D7CA8A46E97}">
  <ds:schemaRefs>
    <ds:schemaRef ds:uri="http://schemas.microsoft.com/sharepoint/v3/contenttype/forms"/>
  </ds:schemaRefs>
</ds:datastoreItem>
</file>

<file path=customXml/itemProps2.xml><?xml version="1.0" encoding="utf-8"?>
<ds:datastoreItem xmlns:ds="http://schemas.openxmlformats.org/officeDocument/2006/customXml" ds:itemID="{1E5FBCF7-67CD-47BE-A85D-783AB83E6B9A}">
  <ds:schemaRefs>
    <ds:schemaRef ds:uri="http://schemas.microsoft.com/office/2006/metadata/properties"/>
    <ds:schemaRef ds:uri="http://schemas.microsoft.com/office/infopath/2007/PartnerControls"/>
    <ds:schemaRef ds:uri="5556b9f3-1589-4faa-831d-712eac03c9c7"/>
    <ds:schemaRef ds:uri="af087b84-f0b5-4a4c-8c80-2ed862e27c5f"/>
  </ds:schemaRefs>
</ds:datastoreItem>
</file>

<file path=customXml/itemProps3.xml><?xml version="1.0" encoding="utf-8"?>
<ds:datastoreItem xmlns:ds="http://schemas.openxmlformats.org/officeDocument/2006/customXml" ds:itemID="{AAD0314A-F821-49ED-BBFB-286FFD5B3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087b84-f0b5-4a4c-8c80-2ed862e27c5f"/>
    <ds:schemaRef ds:uri="5556b9f3-1589-4faa-831d-712eac03c9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 Vervolgpapier.dotx</Template>
  <TotalTime>1</TotalTime>
  <Pages>1</Pages>
  <Words>142</Words>
  <Characters>787</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Hazebroek</dc:creator>
  <cp:keywords/>
  <dc:description/>
  <cp:lastModifiedBy>Yvette Hazebroek</cp:lastModifiedBy>
  <cp:revision>1</cp:revision>
  <cp:lastPrinted>2019-01-24T12:58:00Z</cp:lastPrinted>
  <dcterms:created xsi:type="dcterms:W3CDTF">2026-09-07T13:18:00Z</dcterms:created>
  <dcterms:modified xsi:type="dcterms:W3CDTF">2026-09-07T13:20:00Z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0x0101009E9148FB045F354B94EE187054F767E2</vt:lpwstr>
  </property>
  <property fmtid="{D5CDD505-2E9C-101B-9397-08002B2CF9AE}" pid="3" name="MediaServiceImageTags">
    <vt:lpwstr/>
  </property>
</Properties>
</file>