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D188E" w14:textId="77777777" w:rsidR="00984773" w:rsidRPr="00984773" w:rsidRDefault="00984773" w:rsidP="00984773">
      <w:pPr>
        <w:rPr>
          <w:rFonts w:ascii="Calibri" w:hAnsi="Calibri" w:cs="Calibri"/>
          <w:bCs/>
        </w:rPr>
      </w:pPr>
    </w:p>
    <w:p w14:paraId="78D9760D" w14:textId="5496EC25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 xml:space="preserve">Beste tester,  </w:t>
      </w:r>
    </w:p>
    <w:p w14:paraId="20BC21F8" w14:textId="5F219CE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 xml:space="preserve">We waarderen je feedback enorm! Om de ruimere openingstijden vanaf </w:t>
      </w:r>
      <w:r w:rsidR="007F048A">
        <w:rPr>
          <w:rFonts w:ascii="Calibri" w:hAnsi="Calibri" w:cs="Calibri"/>
          <w:bCs/>
        </w:rPr>
        <w:t>[…]</w:t>
      </w:r>
      <w:r w:rsidRPr="00984773">
        <w:rPr>
          <w:rFonts w:ascii="Calibri" w:hAnsi="Calibri" w:cs="Calibri"/>
          <w:bCs/>
        </w:rPr>
        <w:t xml:space="preserve"> voor alle bezoekers te verbeteren, willen we graag je ervaringen horen. Jouw input helpt ons om alles soepel te laten verlopen en eventuele problemen snel aan te pakken.   </w:t>
      </w:r>
    </w:p>
    <w:p w14:paraId="6C6FD88B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 xml:space="preserve">Alvast bedankt voor jullie medewerking!   </w:t>
      </w:r>
    </w:p>
    <w:p w14:paraId="19D34835" w14:textId="7EB65258" w:rsid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Met vriendelijke groet, Team Bibliotheek</w:t>
      </w:r>
      <w:r w:rsidR="007F048A">
        <w:rPr>
          <w:rFonts w:ascii="Calibri" w:hAnsi="Calibri" w:cs="Calibri"/>
          <w:bCs/>
        </w:rPr>
        <w:t xml:space="preserve"> […]</w:t>
      </w:r>
    </w:p>
    <w:p w14:paraId="1DCBABB2" w14:textId="77777777" w:rsidR="007F048A" w:rsidRPr="00984773" w:rsidRDefault="007F048A" w:rsidP="00984773">
      <w:pPr>
        <w:rPr>
          <w:rFonts w:ascii="Calibri" w:hAnsi="Calibri" w:cs="Calibri"/>
          <w:bCs/>
        </w:rPr>
      </w:pPr>
    </w:p>
    <w:p w14:paraId="5985C888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Wanneer u dit formulier indient, worden uw gegevens, zoals naam en e-mailadres, niet automatisch verzameld, tenzij u het zelf opgeeft.</w:t>
      </w:r>
    </w:p>
    <w:p w14:paraId="7C6AFAD8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Vereist</w:t>
      </w:r>
    </w:p>
    <w:p w14:paraId="2F2630D3" w14:textId="77777777" w:rsid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In welke vestiging ben je geweest tijdens je laatste bezoek?</w:t>
      </w:r>
    </w:p>
    <w:p w14:paraId="5B5A799D" w14:textId="4BAA43B2" w:rsidR="0003351F" w:rsidRDefault="0003351F" w:rsidP="0003351F">
      <w:pPr>
        <w:pStyle w:val="Lijstalinea"/>
        <w:numPr>
          <w:ilvl w:val="0"/>
          <w:numId w:val="4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[…]</w:t>
      </w:r>
    </w:p>
    <w:p w14:paraId="6F57719A" w14:textId="2ABED0B2" w:rsidR="0003351F" w:rsidRPr="0003351F" w:rsidRDefault="0003351F" w:rsidP="0003351F">
      <w:pPr>
        <w:pStyle w:val="Lijstalinea"/>
        <w:numPr>
          <w:ilvl w:val="0"/>
          <w:numId w:val="4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[…]</w:t>
      </w:r>
    </w:p>
    <w:p w14:paraId="3A959942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Op welk tijdstip was je bezoek?</w:t>
      </w:r>
    </w:p>
    <w:p w14:paraId="18253E10" w14:textId="599629E9" w:rsidR="00984773" w:rsidRPr="0003351F" w:rsidRDefault="00984773" w:rsidP="0003351F">
      <w:pPr>
        <w:pStyle w:val="Lijstalinea"/>
        <w:numPr>
          <w:ilvl w:val="0"/>
          <w:numId w:val="5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Ochtend (7:00 - 10:00 uur)</w:t>
      </w:r>
    </w:p>
    <w:p w14:paraId="67CAB16B" w14:textId="462EFF35" w:rsidR="00984773" w:rsidRPr="0003351F" w:rsidRDefault="00984773" w:rsidP="0003351F">
      <w:pPr>
        <w:pStyle w:val="Lijstalinea"/>
        <w:numPr>
          <w:ilvl w:val="0"/>
          <w:numId w:val="5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Avond (17:30- 23:00 uur)</w:t>
      </w:r>
    </w:p>
    <w:p w14:paraId="66054C41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Hoe gemakkelijk vond je het om de bibliotheek binnen te komen buiten de gewone openingstijden?</w:t>
      </w:r>
    </w:p>
    <w:p w14:paraId="744B5983" w14:textId="775486E6" w:rsidR="00984773" w:rsidRPr="0003351F" w:rsidRDefault="00984773" w:rsidP="0003351F">
      <w:pPr>
        <w:pStyle w:val="Lijstalinea"/>
        <w:numPr>
          <w:ilvl w:val="0"/>
          <w:numId w:val="6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Zeer gemakkelijk</w:t>
      </w:r>
    </w:p>
    <w:p w14:paraId="09B5F91E" w14:textId="21261AA2" w:rsidR="00984773" w:rsidRPr="0003351F" w:rsidRDefault="00984773" w:rsidP="0003351F">
      <w:pPr>
        <w:pStyle w:val="Lijstalinea"/>
        <w:numPr>
          <w:ilvl w:val="0"/>
          <w:numId w:val="6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Gemakkelijk</w:t>
      </w:r>
    </w:p>
    <w:p w14:paraId="2522B790" w14:textId="07758990" w:rsidR="00984773" w:rsidRPr="0003351F" w:rsidRDefault="00984773" w:rsidP="0003351F">
      <w:pPr>
        <w:pStyle w:val="Lijstalinea"/>
        <w:numPr>
          <w:ilvl w:val="0"/>
          <w:numId w:val="6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Neutraal</w:t>
      </w:r>
    </w:p>
    <w:p w14:paraId="3FE8C39D" w14:textId="31B84E57" w:rsidR="00984773" w:rsidRPr="0003351F" w:rsidRDefault="00984773" w:rsidP="0003351F">
      <w:pPr>
        <w:pStyle w:val="Lijstalinea"/>
        <w:numPr>
          <w:ilvl w:val="0"/>
          <w:numId w:val="6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Moeilijk</w:t>
      </w:r>
    </w:p>
    <w:p w14:paraId="5FA52FA1" w14:textId="67287C00" w:rsidR="00984773" w:rsidRPr="0003351F" w:rsidRDefault="00984773" w:rsidP="0003351F">
      <w:pPr>
        <w:pStyle w:val="Lijstalinea"/>
        <w:numPr>
          <w:ilvl w:val="0"/>
          <w:numId w:val="6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Zeer moeilijk</w:t>
      </w:r>
    </w:p>
    <w:p w14:paraId="5F212C45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Hoe tevreden ben je over de algemene veiligheid tijdens je bezoek?</w:t>
      </w:r>
    </w:p>
    <w:p w14:paraId="16AC4BC7" w14:textId="0B7114D0" w:rsidR="00984773" w:rsidRPr="0003351F" w:rsidRDefault="00984773" w:rsidP="0003351F">
      <w:pPr>
        <w:pStyle w:val="Lijstalinea"/>
        <w:numPr>
          <w:ilvl w:val="0"/>
          <w:numId w:val="7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Zeer tevreden</w:t>
      </w:r>
    </w:p>
    <w:p w14:paraId="6AE3DCAB" w14:textId="103926A1" w:rsidR="00984773" w:rsidRPr="0003351F" w:rsidRDefault="00984773" w:rsidP="0003351F">
      <w:pPr>
        <w:pStyle w:val="Lijstalinea"/>
        <w:numPr>
          <w:ilvl w:val="0"/>
          <w:numId w:val="7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Tevreden</w:t>
      </w:r>
    </w:p>
    <w:p w14:paraId="429581FC" w14:textId="480F446C" w:rsidR="00984773" w:rsidRPr="0003351F" w:rsidRDefault="00984773" w:rsidP="0003351F">
      <w:pPr>
        <w:pStyle w:val="Lijstalinea"/>
        <w:numPr>
          <w:ilvl w:val="0"/>
          <w:numId w:val="7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Neutraal</w:t>
      </w:r>
    </w:p>
    <w:p w14:paraId="7CA86FBE" w14:textId="223DD68D" w:rsidR="00984773" w:rsidRPr="0003351F" w:rsidRDefault="00984773" w:rsidP="0003351F">
      <w:pPr>
        <w:pStyle w:val="Lijstalinea"/>
        <w:numPr>
          <w:ilvl w:val="0"/>
          <w:numId w:val="7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Ontevreden</w:t>
      </w:r>
    </w:p>
    <w:p w14:paraId="64D3CC00" w14:textId="559B7930" w:rsidR="00984773" w:rsidRPr="0003351F" w:rsidRDefault="00984773" w:rsidP="0003351F">
      <w:pPr>
        <w:pStyle w:val="Lijstalinea"/>
        <w:numPr>
          <w:ilvl w:val="0"/>
          <w:numId w:val="7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Zeer ontevreden</w:t>
      </w:r>
    </w:p>
    <w:p w14:paraId="2C45FF22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Was de beschikbaarheid van diensten en faciliteiten tijdens je bezoek naar wens?</w:t>
      </w:r>
    </w:p>
    <w:p w14:paraId="14597ABE" w14:textId="3E34528E" w:rsidR="00984773" w:rsidRPr="0003351F" w:rsidRDefault="00984773" w:rsidP="0003351F">
      <w:pPr>
        <w:pStyle w:val="Lijstalinea"/>
        <w:numPr>
          <w:ilvl w:val="0"/>
          <w:numId w:val="8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Ja, volledig</w:t>
      </w:r>
    </w:p>
    <w:p w14:paraId="47C69820" w14:textId="67D167FA" w:rsidR="00984773" w:rsidRPr="0003351F" w:rsidRDefault="00984773" w:rsidP="0003351F">
      <w:pPr>
        <w:pStyle w:val="Lijstalinea"/>
        <w:numPr>
          <w:ilvl w:val="0"/>
          <w:numId w:val="8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Gedeeltelijk</w:t>
      </w:r>
    </w:p>
    <w:p w14:paraId="28C6D9F2" w14:textId="59CFB3C4" w:rsidR="00984773" w:rsidRPr="0003351F" w:rsidRDefault="00984773" w:rsidP="0003351F">
      <w:pPr>
        <w:pStyle w:val="Lijstalinea"/>
        <w:numPr>
          <w:ilvl w:val="0"/>
          <w:numId w:val="8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Nee, helemaal niet</w:t>
      </w:r>
    </w:p>
    <w:p w14:paraId="6FA3D5FA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lastRenderedPageBreak/>
        <w:t>Hoe gebruiksvriendelijk vond je de in- en uitleenstations?</w:t>
      </w:r>
    </w:p>
    <w:p w14:paraId="7B54D971" w14:textId="070214B9" w:rsidR="00984773" w:rsidRPr="0003351F" w:rsidRDefault="00984773" w:rsidP="0003351F">
      <w:pPr>
        <w:pStyle w:val="Lijstalinea"/>
        <w:numPr>
          <w:ilvl w:val="0"/>
          <w:numId w:val="9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Zeer gebruiksvriendelijk</w:t>
      </w:r>
    </w:p>
    <w:p w14:paraId="0126CD8C" w14:textId="70926AE9" w:rsidR="00984773" w:rsidRPr="0003351F" w:rsidRDefault="00984773" w:rsidP="0003351F">
      <w:pPr>
        <w:pStyle w:val="Lijstalinea"/>
        <w:numPr>
          <w:ilvl w:val="0"/>
          <w:numId w:val="9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Gebruiksvriendelijk</w:t>
      </w:r>
    </w:p>
    <w:p w14:paraId="48A83353" w14:textId="3624E144" w:rsidR="00984773" w:rsidRPr="0003351F" w:rsidRDefault="00984773" w:rsidP="0003351F">
      <w:pPr>
        <w:pStyle w:val="Lijstalinea"/>
        <w:numPr>
          <w:ilvl w:val="0"/>
          <w:numId w:val="9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Neutraal</w:t>
      </w:r>
    </w:p>
    <w:p w14:paraId="77C5CB38" w14:textId="419BFAD0" w:rsidR="00984773" w:rsidRPr="0003351F" w:rsidRDefault="00984773" w:rsidP="0003351F">
      <w:pPr>
        <w:pStyle w:val="Lijstalinea"/>
        <w:numPr>
          <w:ilvl w:val="0"/>
          <w:numId w:val="9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Niet gebruiksvriendelijk</w:t>
      </w:r>
    </w:p>
    <w:p w14:paraId="7A12275D" w14:textId="5B414240" w:rsidR="00984773" w:rsidRPr="0003351F" w:rsidRDefault="00984773" w:rsidP="0003351F">
      <w:pPr>
        <w:pStyle w:val="Lijstalinea"/>
        <w:numPr>
          <w:ilvl w:val="0"/>
          <w:numId w:val="9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Helemaal niet gebruiksvriendelijk</w:t>
      </w:r>
    </w:p>
    <w:p w14:paraId="257D1D16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Heb je problemen ondervonden met de betaalautomaat/printzuil tijdens je bezoek?</w:t>
      </w:r>
    </w:p>
    <w:p w14:paraId="4BD1AA09" w14:textId="18F41137" w:rsidR="00984773" w:rsidRPr="0003351F" w:rsidRDefault="00984773" w:rsidP="0003351F">
      <w:pPr>
        <w:pStyle w:val="Lijstalinea"/>
        <w:numPr>
          <w:ilvl w:val="0"/>
          <w:numId w:val="10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Ja (graag toelichting onderaan)</w:t>
      </w:r>
    </w:p>
    <w:p w14:paraId="4574FB54" w14:textId="1FE8CC01" w:rsidR="00984773" w:rsidRPr="0003351F" w:rsidRDefault="00984773" w:rsidP="0003351F">
      <w:pPr>
        <w:pStyle w:val="Lijstalinea"/>
        <w:numPr>
          <w:ilvl w:val="0"/>
          <w:numId w:val="10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Nee</w:t>
      </w:r>
    </w:p>
    <w:p w14:paraId="33DA9A1C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Hoe zou je je algehele tevredenheid over je bezoek buiten de gewone openingstijden beoordelen?</w:t>
      </w:r>
    </w:p>
    <w:p w14:paraId="645700C8" w14:textId="42E8FD80" w:rsidR="00984773" w:rsidRPr="0003351F" w:rsidRDefault="00984773" w:rsidP="0003351F">
      <w:pPr>
        <w:pStyle w:val="Lijstalinea"/>
        <w:numPr>
          <w:ilvl w:val="0"/>
          <w:numId w:val="11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Zeer tevreden</w:t>
      </w:r>
    </w:p>
    <w:p w14:paraId="78C5E5F9" w14:textId="0301047F" w:rsidR="00984773" w:rsidRPr="0003351F" w:rsidRDefault="00984773" w:rsidP="0003351F">
      <w:pPr>
        <w:pStyle w:val="Lijstalinea"/>
        <w:numPr>
          <w:ilvl w:val="0"/>
          <w:numId w:val="11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Tevreden</w:t>
      </w:r>
    </w:p>
    <w:p w14:paraId="5B14822F" w14:textId="7416B3B1" w:rsidR="00984773" w:rsidRPr="0003351F" w:rsidRDefault="00984773" w:rsidP="0003351F">
      <w:pPr>
        <w:pStyle w:val="Lijstalinea"/>
        <w:numPr>
          <w:ilvl w:val="0"/>
          <w:numId w:val="11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Neutraal</w:t>
      </w:r>
    </w:p>
    <w:p w14:paraId="3CD32150" w14:textId="5C328C62" w:rsidR="00984773" w:rsidRPr="0003351F" w:rsidRDefault="00984773" w:rsidP="0003351F">
      <w:pPr>
        <w:pStyle w:val="Lijstalinea"/>
        <w:numPr>
          <w:ilvl w:val="0"/>
          <w:numId w:val="11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Ontevreden</w:t>
      </w:r>
    </w:p>
    <w:p w14:paraId="0AB1C48B" w14:textId="5446F251" w:rsidR="00984773" w:rsidRPr="0003351F" w:rsidRDefault="00984773" w:rsidP="0003351F">
      <w:pPr>
        <w:pStyle w:val="Lijstalinea"/>
        <w:numPr>
          <w:ilvl w:val="0"/>
          <w:numId w:val="11"/>
        </w:numPr>
        <w:rPr>
          <w:rFonts w:ascii="Calibri" w:hAnsi="Calibri" w:cs="Calibri"/>
          <w:bCs/>
        </w:rPr>
      </w:pPr>
      <w:r w:rsidRPr="0003351F">
        <w:rPr>
          <w:rFonts w:ascii="Calibri" w:hAnsi="Calibri" w:cs="Calibri"/>
          <w:bCs/>
        </w:rPr>
        <w:t>Zeer ontevreden</w:t>
      </w:r>
    </w:p>
    <w:p w14:paraId="60CDD11A" w14:textId="77777777" w:rsidR="00984773" w:rsidRPr="00984773" w:rsidRDefault="00984773" w:rsidP="00984773">
      <w:pPr>
        <w:rPr>
          <w:rFonts w:ascii="Calibri" w:hAnsi="Calibri" w:cs="Calibri"/>
          <w:bCs/>
        </w:rPr>
      </w:pPr>
      <w:r w:rsidRPr="00984773">
        <w:rPr>
          <w:rFonts w:ascii="Calibri" w:hAnsi="Calibri" w:cs="Calibri"/>
          <w:bCs/>
        </w:rPr>
        <w:t>Heb je nog tips voor verbeteringen?</w:t>
      </w:r>
    </w:p>
    <w:p w14:paraId="06F94028" w14:textId="13A44CA5" w:rsidR="005B11A1" w:rsidRPr="00984773" w:rsidRDefault="005B11A1" w:rsidP="00984773"/>
    <w:sectPr w:rsidR="005B11A1" w:rsidRPr="00984773" w:rsidSect="00BB68FB">
      <w:headerReference w:type="default" r:id="rId10"/>
      <w:pgSz w:w="11906" w:h="16838"/>
      <w:pgMar w:top="2269" w:right="184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66382" w14:textId="77777777" w:rsidR="008D4D44" w:rsidRDefault="008D4D44" w:rsidP="00AC5D70">
      <w:pPr>
        <w:spacing w:after="0" w:line="240" w:lineRule="auto"/>
      </w:pPr>
      <w:r>
        <w:separator/>
      </w:r>
    </w:p>
  </w:endnote>
  <w:endnote w:type="continuationSeparator" w:id="0">
    <w:p w14:paraId="5776A8FA" w14:textId="77777777" w:rsidR="008D4D44" w:rsidRDefault="008D4D44" w:rsidP="00AC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0FA78" w14:textId="77777777" w:rsidR="008D4D44" w:rsidRDefault="008D4D44" w:rsidP="00AC5D70">
      <w:pPr>
        <w:spacing w:after="0" w:line="240" w:lineRule="auto"/>
      </w:pPr>
      <w:r>
        <w:separator/>
      </w:r>
    </w:p>
  </w:footnote>
  <w:footnote w:type="continuationSeparator" w:id="0">
    <w:p w14:paraId="75E6CA1E" w14:textId="77777777" w:rsidR="008D4D44" w:rsidRDefault="008D4D44" w:rsidP="00AC5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703B" w14:textId="77777777" w:rsidR="00AC5D70" w:rsidRDefault="006A6622" w:rsidP="00AC5D70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08F81D" wp14:editId="1323273C">
          <wp:simplePos x="0" y="0"/>
          <wp:positionH relativeFrom="column">
            <wp:posOffset>5105400</wp:posOffset>
          </wp:positionH>
          <wp:positionV relativeFrom="paragraph">
            <wp:posOffset>-253365</wp:posOffset>
          </wp:positionV>
          <wp:extent cx="1368425" cy="1368425"/>
          <wp:effectExtent l="0" t="0" r="3175" b="3175"/>
          <wp:wrapSquare wrapText="bothSides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1368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20E"/>
    <w:multiLevelType w:val="hybridMultilevel"/>
    <w:tmpl w:val="BA04B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2745E"/>
    <w:multiLevelType w:val="hybridMultilevel"/>
    <w:tmpl w:val="F7E4A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97232"/>
    <w:multiLevelType w:val="hybridMultilevel"/>
    <w:tmpl w:val="740C63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92862"/>
    <w:multiLevelType w:val="hybridMultilevel"/>
    <w:tmpl w:val="FE64F7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8695D"/>
    <w:multiLevelType w:val="hybridMultilevel"/>
    <w:tmpl w:val="A82413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27381"/>
    <w:multiLevelType w:val="hybridMultilevel"/>
    <w:tmpl w:val="BC963F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D1A3E"/>
    <w:multiLevelType w:val="hybridMultilevel"/>
    <w:tmpl w:val="D7FA3C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2552"/>
    <w:multiLevelType w:val="hybridMultilevel"/>
    <w:tmpl w:val="C9AC78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D3FDB"/>
    <w:multiLevelType w:val="hybridMultilevel"/>
    <w:tmpl w:val="FA66D0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25400"/>
    <w:multiLevelType w:val="hybridMultilevel"/>
    <w:tmpl w:val="AF22350C"/>
    <w:lvl w:ilvl="0" w:tplc="2CC4C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7603132E"/>
    <w:multiLevelType w:val="hybridMultilevel"/>
    <w:tmpl w:val="AF22350C"/>
    <w:lvl w:ilvl="0" w:tplc="2CC4C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972981108">
    <w:abstractNumId w:val="10"/>
  </w:num>
  <w:num w:numId="2" w16cid:durableId="1570338784">
    <w:abstractNumId w:val="3"/>
  </w:num>
  <w:num w:numId="3" w16cid:durableId="1776903450">
    <w:abstractNumId w:val="9"/>
  </w:num>
  <w:num w:numId="4" w16cid:durableId="1849632410">
    <w:abstractNumId w:val="6"/>
  </w:num>
  <w:num w:numId="5" w16cid:durableId="1232544773">
    <w:abstractNumId w:val="1"/>
  </w:num>
  <w:num w:numId="6" w16cid:durableId="2010860439">
    <w:abstractNumId w:val="7"/>
  </w:num>
  <w:num w:numId="7" w16cid:durableId="414135920">
    <w:abstractNumId w:val="4"/>
  </w:num>
  <w:num w:numId="8" w16cid:durableId="2107385110">
    <w:abstractNumId w:val="0"/>
  </w:num>
  <w:num w:numId="9" w16cid:durableId="1237279100">
    <w:abstractNumId w:val="2"/>
  </w:num>
  <w:num w:numId="10" w16cid:durableId="988099411">
    <w:abstractNumId w:val="8"/>
  </w:num>
  <w:num w:numId="11" w16cid:durableId="1264680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73"/>
    <w:rsid w:val="000260D2"/>
    <w:rsid w:val="0003351F"/>
    <w:rsid w:val="0005612A"/>
    <w:rsid w:val="001544A5"/>
    <w:rsid w:val="0016438F"/>
    <w:rsid w:val="001C428B"/>
    <w:rsid w:val="0023046F"/>
    <w:rsid w:val="00235161"/>
    <w:rsid w:val="00243256"/>
    <w:rsid w:val="002B5D99"/>
    <w:rsid w:val="002D1305"/>
    <w:rsid w:val="003962A0"/>
    <w:rsid w:val="003A723B"/>
    <w:rsid w:val="004320D7"/>
    <w:rsid w:val="00460B27"/>
    <w:rsid w:val="00492C41"/>
    <w:rsid w:val="005814B6"/>
    <w:rsid w:val="005B11A1"/>
    <w:rsid w:val="006601B3"/>
    <w:rsid w:val="00672456"/>
    <w:rsid w:val="006A6622"/>
    <w:rsid w:val="006D3061"/>
    <w:rsid w:val="006F0F39"/>
    <w:rsid w:val="007C57A0"/>
    <w:rsid w:val="007D032F"/>
    <w:rsid w:val="007E2B50"/>
    <w:rsid w:val="007E2CD1"/>
    <w:rsid w:val="007F048A"/>
    <w:rsid w:val="008A068B"/>
    <w:rsid w:val="008D4D44"/>
    <w:rsid w:val="008E1F53"/>
    <w:rsid w:val="00984773"/>
    <w:rsid w:val="00991B48"/>
    <w:rsid w:val="009F34AD"/>
    <w:rsid w:val="00A0708D"/>
    <w:rsid w:val="00A55D55"/>
    <w:rsid w:val="00AC5D70"/>
    <w:rsid w:val="00B048CA"/>
    <w:rsid w:val="00B110F0"/>
    <w:rsid w:val="00B522A7"/>
    <w:rsid w:val="00BB68FB"/>
    <w:rsid w:val="00BD2EC2"/>
    <w:rsid w:val="00BF1952"/>
    <w:rsid w:val="00C20F2D"/>
    <w:rsid w:val="00C37805"/>
    <w:rsid w:val="00C920D1"/>
    <w:rsid w:val="00CB163E"/>
    <w:rsid w:val="00CB4706"/>
    <w:rsid w:val="00E77787"/>
    <w:rsid w:val="00EA01F7"/>
    <w:rsid w:val="00EC7306"/>
    <w:rsid w:val="00F42DA3"/>
    <w:rsid w:val="00F77CE0"/>
    <w:rsid w:val="00FC0564"/>
    <w:rsid w:val="00FD5D8C"/>
    <w:rsid w:val="00F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F2169"/>
  <w15:chartTrackingRefBased/>
  <w15:docId w15:val="{C984EE7D-6F01-4A89-B044-1C5233539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C5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5D70"/>
  </w:style>
  <w:style w:type="paragraph" w:styleId="Voettekst">
    <w:name w:val="footer"/>
    <w:basedOn w:val="Standaard"/>
    <w:link w:val="VoettekstChar"/>
    <w:uiPriority w:val="99"/>
    <w:unhideWhenUsed/>
    <w:rsid w:val="00AC5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5D70"/>
  </w:style>
  <w:style w:type="paragraph" w:customStyle="1" w:styleId="ProBibliostandaardtekst">
    <w:name w:val="ProBiblio standaardtekst"/>
    <w:basedOn w:val="Standaard"/>
    <w:rsid w:val="005B11A1"/>
    <w:pPr>
      <w:spacing w:after="0" w:line="260" w:lineRule="exact"/>
    </w:pPr>
    <w:rPr>
      <w:rFonts w:ascii="Arial" w:eastAsia="Times New Roman" w:hAnsi="Arial" w:cs="Times New Roman"/>
      <w:szCs w:val="20"/>
      <w:lang w:eastAsia="nl-NL"/>
    </w:rPr>
  </w:style>
  <w:style w:type="table" w:styleId="Tabelraster">
    <w:name w:val="Table Grid"/>
    <w:basedOn w:val="Standaardtabel"/>
    <w:uiPriority w:val="39"/>
    <w:rsid w:val="00C37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33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ploy\sjablonen\2%20Vervolgpapier.dotx" TargetMode="External"/></Relationships>
</file>

<file path=word/theme/theme1.xml><?xml version="1.0" encoding="utf-8"?>
<a:theme xmlns:a="http://schemas.openxmlformats.org/drawingml/2006/main" name="Kantoorthema">
  <a:themeElements>
    <a:clrScheme name="Aangepast 7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8BD2"/>
      </a:accent1>
      <a:accent2>
        <a:srgbClr val="86C2EB"/>
      </a:accent2>
      <a:accent3>
        <a:srgbClr val="AEAB93"/>
      </a:accent3>
      <a:accent4>
        <a:srgbClr val="FAB600"/>
      </a:accent4>
      <a:accent5>
        <a:srgbClr val="86C2EB"/>
      </a:accent5>
      <a:accent6>
        <a:srgbClr val="D0CDBB"/>
      </a:accent6>
      <a:hlink>
        <a:srgbClr val="008BD2"/>
      </a:hlink>
      <a:folHlink>
        <a:srgbClr val="1F49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148FB045F354B94EE187054F767E2" ma:contentTypeVersion="18" ma:contentTypeDescription="Een nieuw document maken." ma:contentTypeScope="" ma:versionID="bd9e468f74b48f92181370754bb78f00">
  <xsd:schema xmlns:xsd="http://www.w3.org/2001/XMLSchema" xmlns:xs="http://www.w3.org/2001/XMLSchema" xmlns:p="http://schemas.microsoft.com/office/2006/metadata/properties" xmlns:ns2="af087b84-f0b5-4a4c-8c80-2ed862e27c5f" xmlns:ns3="5556b9f3-1589-4faa-831d-712eac03c9c7" targetNamespace="http://schemas.microsoft.com/office/2006/metadata/properties" ma:root="true" ma:fieldsID="98b6d6a77200611e5bd45e0f1867069b" ns2:_="" ns3:_="">
    <xsd:import namespace="af087b84-f0b5-4a4c-8c80-2ed862e27c5f"/>
    <xsd:import namespace="5556b9f3-1589-4faa-831d-712eac03c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87b84-f0b5-4a4c-8c80-2ed862e27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440edd1-84e1-4ef4-8edb-cdc85359b7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6b9f3-1589-4faa-831d-712eac03c9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93f0b6-06fa-4c71-b115-279d9fd953a4}" ma:internalName="TaxCatchAll" ma:showField="CatchAllData" ma:web="5556b9f3-1589-4faa-831d-712eac03c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56b9f3-1589-4faa-831d-712eac03c9c7" xsi:nil="true"/>
    <lcf76f155ced4ddcb4097134ff3c332f xmlns="af087b84-f0b5-4a4c-8c80-2ed862e27c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D0314A-F821-49ED-BBFB-286FFD5B3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087b84-f0b5-4a4c-8c80-2ed862e27c5f"/>
    <ds:schemaRef ds:uri="5556b9f3-1589-4faa-831d-712eac03c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C12F7-7BA5-469B-BD15-7D7CA8A46E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FBCF7-67CD-47BE-A85D-783AB83E6B9A}">
  <ds:schemaRefs>
    <ds:schemaRef ds:uri="http://schemas.microsoft.com/office/2006/metadata/properties"/>
    <ds:schemaRef ds:uri="http://schemas.microsoft.com/office/infopath/2007/PartnerControls"/>
    <ds:schemaRef ds:uri="5556b9f3-1589-4faa-831d-712eac03c9c7"/>
    <ds:schemaRef ds:uri="af087b84-f0b5-4a4c-8c80-2ed862e27c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Vervolgpapier.dotx</Template>
  <TotalTime>5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Hazebroek</dc:creator>
  <cp:keywords/>
  <dc:description/>
  <cp:lastModifiedBy>Yvette Hazebroek</cp:lastModifiedBy>
  <cp:revision>4</cp:revision>
  <cp:lastPrinted>2019-01-24T12:58:00Z</cp:lastPrinted>
  <dcterms:created xsi:type="dcterms:W3CDTF">2026-09-07T12:21:00Z</dcterms:created>
  <dcterms:modified xsi:type="dcterms:W3CDTF">2026-09-07T12:26:00Z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0x0101009E9148FB045F354B94EE187054F767E2</vt:lpwstr>
  </property>
  <property fmtid="{D5CDD505-2E9C-101B-9397-08002B2CF9AE}" pid="3" name="MediaServiceImageTags">
    <vt:lpwstr/>
  </property>
</Properties>
</file>